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CCA8A" w14:textId="77777777" w:rsidR="00E760EF" w:rsidRDefault="00115D0F" w:rsidP="00115D0F">
      <w:pPr>
        <w:spacing w:line="276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KIRCHENMUSIK AN DER FRANZISKANERKIRCHE SALZBURG</w:t>
      </w:r>
    </w:p>
    <w:p w14:paraId="0C7303E7" w14:textId="1355D632" w:rsidR="00A41040" w:rsidRDefault="00A41040" w:rsidP="00A41040">
      <w:pPr>
        <w:spacing w:line="276" w:lineRule="auto"/>
        <w:jc w:val="center"/>
        <w:rPr>
          <w:rFonts w:ascii="Verdana" w:hAnsi="Verdana"/>
        </w:rPr>
      </w:pPr>
      <w:r>
        <w:rPr>
          <w:rFonts w:ascii="Verdana" w:hAnsi="Verdana"/>
          <w:b/>
          <w:bCs/>
        </w:rPr>
        <w:t>* C * H * O * R * P * R * O * B * E * N * P * L * A * N *</w:t>
      </w:r>
    </w:p>
    <w:p w14:paraId="6E17080D" w14:textId="1660D9EF" w:rsidR="000C2C38" w:rsidRDefault="0091431C" w:rsidP="0081340D">
      <w:pPr>
        <w:spacing w:line="276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September</w:t>
      </w:r>
      <w:r w:rsidR="00365F8E">
        <w:rPr>
          <w:rFonts w:ascii="Verdana" w:hAnsi="Verdana"/>
          <w:b/>
        </w:rPr>
        <w:t xml:space="preserve">-Oktober-November </w:t>
      </w:r>
      <w:r w:rsidR="00A43285">
        <w:rPr>
          <w:rFonts w:ascii="Verdana" w:hAnsi="Verdana"/>
          <w:b/>
        </w:rPr>
        <w:t>2026</w:t>
      </w:r>
    </w:p>
    <w:p w14:paraId="50214E76" w14:textId="412CB59C" w:rsidR="004D13BE" w:rsidRDefault="00F373BE" w:rsidP="00565453">
      <w:pPr>
        <w:spacing w:line="276" w:lineRule="auto"/>
        <w:jc w:val="center"/>
        <w:rPr>
          <w:rFonts w:ascii="Verdana" w:hAnsi="Verdana"/>
        </w:rPr>
      </w:pPr>
      <w:r>
        <w:rPr>
          <w:rFonts w:ascii="Verdana" w:hAnsi="Verdana"/>
        </w:rPr>
        <w:t>Studien-</w:t>
      </w:r>
      <w:r w:rsidRPr="00F373BE">
        <w:rPr>
          <w:rFonts w:ascii="Verdana" w:hAnsi="Verdana"/>
        </w:rPr>
        <w:t>Vorausschau</w:t>
      </w:r>
      <w:r w:rsidR="003C7B5F">
        <w:rPr>
          <w:rFonts w:ascii="Verdana" w:hAnsi="Verdana"/>
        </w:rPr>
        <w:t>:</w:t>
      </w:r>
      <w:r w:rsidR="00DC381D">
        <w:rPr>
          <w:rFonts w:ascii="Verdana" w:hAnsi="Verdana"/>
        </w:rPr>
        <w:t xml:space="preserve"> </w:t>
      </w:r>
      <w:r w:rsidR="00E37ED4">
        <w:rPr>
          <w:rFonts w:ascii="Verdana" w:hAnsi="Verdana"/>
        </w:rPr>
        <w:t xml:space="preserve">Mozart Requiem; </w:t>
      </w:r>
      <w:r w:rsidR="003C5F58">
        <w:rPr>
          <w:rFonts w:ascii="Verdana" w:hAnsi="Verdana"/>
        </w:rPr>
        <w:t xml:space="preserve">Haydn </w:t>
      </w:r>
      <w:proofErr w:type="spellStart"/>
      <w:r w:rsidR="003C5F58">
        <w:rPr>
          <w:rFonts w:ascii="Verdana" w:hAnsi="Verdana"/>
        </w:rPr>
        <w:t>Heiligm</w:t>
      </w:r>
      <w:proofErr w:type="spellEnd"/>
      <w:r w:rsidR="003C5F58">
        <w:rPr>
          <w:rFonts w:ascii="Verdana" w:hAnsi="Verdana"/>
        </w:rPr>
        <w:t>; Hummel ES</w:t>
      </w:r>
    </w:p>
    <w:p w14:paraId="15ACBA46" w14:textId="35E67026" w:rsidR="00C358F1" w:rsidRDefault="00046208" w:rsidP="00867332">
      <w:pPr>
        <w:spacing w:line="276" w:lineRule="auto"/>
        <w:rPr>
          <w:rFonts w:ascii="Verdana" w:hAnsi="Verdana"/>
          <w:lang w:val="de-AT"/>
        </w:rPr>
      </w:pPr>
      <w:r w:rsidRPr="00C358F1">
        <w:rPr>
          <w:rFonts w:ascii="Verdana" w:hAnsi="Verdana"/>
          <w:lang w:val="de-AT"/>
        </w:rPr>
        <w:tab/>
      </w:r>
    </w:p>
    <w:p w14:paraId="34CD0F7F" w14:textId="45C1B684" w:rsidR="0091431C" w:rsidRPr="00F67797" w:rsidRDefault="00C358F1" w:rsidP="00867332">
      <w:pPr>
        <w:spacing w:line="276" w:lineRule="auto"/>
        <w:rPr>
          <w:rFonts w:ascii="Verdana" w:hAnsi="Verdana"/>
          <w:lang w:val="en-US"/>
        </w:rPr>
      </w:pPr>
      <w:proofErr w:type="spellStart"/>
      <w:r w:rsidRPr="00F67797">
        <w:rPr>
          <w:rFonts w:ascii="Verdana" w:hAnsi="Verdana"/>
          <w:lang w:val="en-US"/>
        </w:rPr>
        <w:t>Chorferien</w:t>
      </w:r>
      <w:proofErr w:type="spellEnd"/>
      <w:r w:rsidRPr="00F67797">
        <w:rPr>
          <w:rFonts w:ascii="Verdana" w:hAnsi="Verdana"/>
          <w:lang w:val="en-US"/>
        </w:rPr>
        <w:tab/>
      </w:r>
      <w:r w:rsidR="00B83887" w:rsidRPr="00F67797">
        <w:rPr>
          <w:rFonts w:ascii="Verdana" w:hAnsi="Verdana"/>
          <w:lang w:val="en-US"/>
        </w:rPr>
        <w:t xml:space="preserve"> </w:t>
      </w:r>
    </w:p>
    <w:p w14:paraId="36F3DE06" w14:textId="77777777" w:rsidR="0091431C" w:rsidRPr="00F67797" w:rsidRDefault="0091431C" w:rsidP="00867332">
      <w:pPr>
        <w:spacing w:line="276" w:lineRule="auto"/>
        <w:rPr>
          <w:rFonts w:ascii="Verdana" w:hAnsi="Verdana"/>
          <w:lang w:val="en-US"/>
        </w:rPr>
      </w:pPr>
    </w:p>
    <w:p w14:paraId="0C02590B" w14:textId="2A603DFA" w:rsidR="0091431C" w:rsidRPr="00C11E4D" w:rsidRDefault="0091431C" w:rsidP="00867332">
      <w:pPr>
        <w:spacing w:line="276" w:lineRule="auto"/>
        <w:rPr>
          <w:rFonts w:ascii="Verdana" w:hAnsi="Verdana"/>
          <w:lang w:val="de-AT"/>
        </w:rPr>
      </w:pPr>
      <w:r w:rsidRPr="00C11E4D">
        <w:rPr>
          <w:rFonts w:ascii="Verdana" w:hAnsi="Verdana"/>
          <w:lang w:val="de-AT"/>
        </w:rPr>
        <w:t>Do</w:t>
      </w:r>
      <w:r w:rsidRPr="00C11E4D">
        <w:rPr>
          <w:rFonts w:ascii="Verdana" w:hAnsi="Verdana"/>
          <w:lang w:val="de-AT"/>
        </w:rPr>
        <w:tab/>
        <w:t>17.Sept</w:t>
      </w:r>
      <w:r w:rsidRPr="00C11E4D">
        <w:rPr>
          <w:rFonts w:ascii="Verdana" w:hAnsi="Verdana"/>
          <w:lang w:val="de-AT"/>
        </w:rPr>
        <w:tab/>
        <w:t>18.00h</w:t>
      </w:r>
      <w:r w:rsidRPr="00C11E4D">
        <w:rPr>
          <w:rFonts w:ascii="Verdana" w:hAnsi="Verdana"/>
          <w:lang w:val="de-AT"/>
        </w:rPr>
        <w:tab/>
        <w:t>Chorprobe</w:t>
      </w:r>
      <w:r w:rsidRPr="00C11E4D">
        <w:rPr>
          <w:rFonts w:ascii="Verdana" w:hAnsi="Verdana"/>
          <w:lang w:val="de-AT"/>
        </w:rPr>
        <w:tab/>
      </w:r>
      <w:r w:rsidRPr="00C11E4D">
        <w:rPr>
          <w:rFonts w:ascii="Verdana" w:hAnsi="Verdana"/>
          <w:lang w:val="de-AT"/>
        </w:rPr>
        <w:tab/>
      </w:r>
      <w:r w:rsidR="00C11E4D" w:rsidRPr="00C11E4D">
        <w:rPr>
          <w:rFonts w:ascii="Verdana" w:hAnsi="Verdana"/>
          <w:lang w:val="de-AT"/>
        </w:rPr>
        <w:t>entfällt wegen Spo</w:t>
      </w:r>
      <w:r w:rsidR="00C11E4D">
        <w:rPr>
          <w:rFonts w:ascii="Verdana" w:hAnsi="Verdana"/>
          <w:lang w:val="de-AT"/>
        </w:rPr>
        <w:t>rtveranstaltung</w:t>
      </w:r>
      <w:r w:rsidR="00C41D99">
        <w:rPr>
          <w:rFonts w:ascii="Verdana" w:hAnsi="Verdana"/>
          <w:lang w:val="de-AT"/>
        </w:rPr>
        <w:t>!</w:t>
      </w:r>
      <w:bookmarkStart w:id="0" w:name="_GoBack"/>
      <w:bookmarkEnd w:id="0"/>
    </w:p>
    <w:p w14:paraId="1F543C09" w14:textId="53248403" w:rsidR="0091431C" w:rsidRPr="00C11E4D" w:rsidRDefault="0091431C" w:rsidP="00867332">
      <w:pPr>
        <w:spacing w:line="276" w:lineRule="auto"/>
        <w:rPr>
          <w:rFonts w:ascii="Verdana" w:hAnsi="Verdana"/>
          <w:lang w:val="en-US"/>
        </w:rPr>
      </w:pPr>
      <w:r w:rsidRPr="00C11E4D">
        <w:rPr>
          <w:rFonts w:ascii="Verdana" w:hAnsi="Verdana"/>
          <w:lang w:val="en-US"/>
        </w:rPr>
        <w:t>Sa</w:t>
      </w:r>
      <w:r w:rsidRPr="00C11E4D">
        <w:rPr>
          <w:rFonts w:ascii="Verdana" w:hAnsi="Verdana"/>
          <w:lang w:val="en-US"/>
        </w:rPr>
        <w:tab/>
        <w:t>19.Sept</w:t>
      </w:r>
      <w:r w:rsidRPr="00C11E4D">
        <w:rPr>
          <w:rFonts w:ascii="Verdana" w:hAnsi="Verdana"/>
          <w:lang w:val="en-US"/>
        </w:rPr>
        <w:tab/>
        <w:t>18.00h</w:t>
      </w:r>
      <w:r w:rsidRPr="00C11E4D">
        <w:rPr>
          <w:rFonts w:ascii="Verdana" w:hAnsi="Verdana"/>
          <w:lang w:val="en-US"/>
        </w:rPr>
        <w:tab/>
      </w:r>
      <w:proofErr w:type="spellStart"/>
      <w:r w:rsidRPr="00C11E4D">
        <w:rPr>
          <w:rFonts w:ascii="Verdana" w:hAnsi="Verdana"/>
          <w:lang w:val="en-US"/>
        </w:rPr>
        <w:t>Chorprobe</w:t>
      </w:r>
      <w:proofErr w:type="spellEnd"/>
      <w:r w:rsidRPr="00C11E4D">
        <w:rPr>
          <w:rFonts w:ascii="Verdana" w:hAnsi="Verdana"/>
          <w:lang w:val="en-US"/>
        </w:rPr>
        <w:tab/>
      </w:r>
      <w:r w:rsidRPr="00C11E4D">
        <w:rPr>
          <w:rFonts w:ascii="Verdana" w:hAnsi="Verdana"/>
          <w:lang w:val="en-US"/>
        </w:rPr>
        <w:tab/>
        <w:t>Mozart MB in D KV 194</w:t>
      </w:r>
      <w:r w:rsidR="00C11E4D">
        <w:rPr>
          <w:rFonts w:ascii="Verdana" w:hAnsi="Verdana"/>
          <w:lang w:val="en-US"/>
        </w:rPr>
        <w:tab/>
      </w:r>
      <w:r w:rsidR="00C11E4D">
        <w:rPr>
          <w:rFonts w:ascii="Verdana" w:hAnsi="Verdana"/>
          <w:lang w:val="en-US"/>
        </w:rPr>
        <w:tab/>
      </w:r>
      <w:r w:rsidR="00C11E4D">
        <w:rPr>
          <w:rFonts w:ascii="Verdana" w:hAnsi="Verdana"/>
          <w:lang w:val="en-US"/>
        </w:rPr>
        <w:tab/>
      </w:r>
      <w:proofErr w:type="spellStart"/>
      <w:r w:rsidR="00C11E4D">
        <w:rPr>
          <w:rFonts w:ascii="Verdana" w:hAnsi="Verdana"/>
          <w:lang w:val="en-US"/>
        </w:rPr>
        <w:t>pms</w:t>
      </w:r>
      <w:proofErr w:type="spellEnd"/>
    </w:p>
    <w:p w14:paraId="3A2E7631" w14:textId="77777777" w:rsidR="00114687" w:rsidRDefault="0091431C" w:rsidP="00867332">
      <w:pPr>
        <w:spacing w:line="276" w:lineRule="auto"/>
        <w:rPr>
          <w:rFonts w:ascii="Verdana" w:hAnsi="Verdana"/>
          <w:lang w:val="en-US"/>
        </w:rPr>
      </w:pPr>
      <w:proofErr w:type="gramStart"/>
      <w:r>
        <w:rPr>
          <w:rFonts w:ascii="Verdana" w:hAnsi="Verdana"/>
          <w:lang w:val="en-US"/>
        </w:rPr>
        <w:t>So</w:t>
      </w:r>
      <w:proofErr w:type="gramEnd"/>
      <w:r>
        <w:rPr>
          <w:rFonts w:ascii="Verdana" w:hAnsi="Verdana"/>
          <w:lang w:val="en-US"/>
        </w:rPr>
        <w:tab/>
        <w:t>20.Sept</w:t>
      </w:r>
      <w:r>
        <w:rPr>
          <w:rFonts w:ascii="Verdana" w:hAnsi="Verdana"/>
          <w:lang w:val="en-US"/>
        </w:rPr>
        <w:tab/>
        <w:t>08.00h</w:t>
      </w:r>
      <w:r>
        <w:rPr>
          <w:rFonts w:ascii="Verdana" w:hAnsi="Verdana"/>
          <w:lang w:val="en-US"/>
        </w:rPr>
        <w:tab/>
        <w:t>GP</w:t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  <w:t>9h Mozart MB in D KV 194</w:t>
      </w:r>
    </w:p>
    <w:p w14:paraId="75FDDC63" w14:textId="77777777" w:rsidR="00114687" w:rsidRDefault="00114687" w:rsidP="00867332">
      <w:pPr>
        <w:spacing w:line="276" w:lineRule="auto"/>
        <w:rPr>
          <w:rFonts w:ascii="Verdana" w:hAnsi="Verdana"/>
          <w:lang w:val="en-US"/>
        </w:rPr>
      </w:pPr>
    </w:p>
    <w:p w14:paraId="11D5FCDA" w14:textId="450F62B8" w:rsidR="00114687" w:rsidRDefault="00114687" w:rsidP="00867332">
      <w:pPr>
        <w:spacing w:line="276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Do</w:t>
      </w:r>
      <w:r>
        <w:rPr>
          <w:rFonts w:ascii="Verdana" w:hAnsi="Verdana"/>
          <w:lang w:val="en-US"/>
        </w:rPr>
        <w:tab/>
        <w:t>24.Sept</w:t>
      </w:r>
      <w:r>
        <w:rPr>
          <w:rFonts w:ascii="Verdana" w:hAnsi="Verdana"/>
          <w:lang w:val="en-US"/>
        </w:rPr>
        <w:tab/>
        <w:t>18.00h</w:t>
      </w:r>
      <w:r>
        <w:rPr>
          <w:rFonts w:ascii="Verdana" w:hAnsi="Verdana"/>
          <w:lang w:val="en-US"/>
        </w:rPr>
        <w:tab/>
      </w:r>
      <w:proofErr w:type="spellStart"/>
      <w:r w:rsidR="00C6548A">
        <w:rPr>
          <w:rFonts w:ascii="Verdana" w:hAnsi="Verdana"/>
          <w:lang w:val="en-US"/>
        </w:rPr>
        <w:t>frei</w:t>
      </w:r>
      <w:proofErr w:type="spellEnd"/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r w:rsidR="00C6548A">
        <w:rPr>
          <w:rFonts w:ascii="Verdana" w:hAnsi="Verdana"/>
          <w:lang w:val="en-US"/>
        </w:rPr>
        <w:tab/>
      </w:r>
      <w:proofErr w:type="spellStart"/>
      <w:r w:rsidR="00C6548A">
        <w:rPr>
          <w:rFonts w:ascii="Verdana" w:hAnsi="Verdana"/>
          <w:lang w:val="en-US"/>
        </w:rPr>
        <w:t>pms</w:t>
      </w:r>
      <w:proofErr w:type="spellEnd"/>
    </w:p>
    <w:p w14:paraId="20F1836F" w14:textId="575D4220" w:rsidR="00114687" w:rsidRDefault="00114687" w:rsidP="00867332">
      <w:pPr>
        <w:spacing w:line="276" w:lineRule="auto"/>
        <w:rPr>
          <w:rFonts w:ascii="Verdana" w:hAnsi="Verdana"/>
          <w:lang w:val="en-US"/>
        </w:rPr>
      </w:pPr>
      <w:r w:rsidRPr="00114687">
        <w:rPr>
          <w:rFonts w:ascii="Verdana" w:hAnsi="Verdana"/>
          <w:lang w:val="en-US"/>
        </w:rPr>
        <w:t>Sa</w:t>
      </w:r>
      <w:r w:rsidRPr="00114687">
        <w:rPr>
          <w:rFonts w:ascii="Verdana" w:hAnsi="Verdana"/>
          <w:lang w:val="en-US"/>
        </w:rPr>
        <w:tab/>
        <w:t>26.Sepr</w:t>
      </w:r>
      <w:r w:rsidRPr="00114687">
        <w:rPr>
          <w:rFonts w:ascii="Verdana" w:hAnsi="Verdana"/>
          <w:lang w:val="en-US"/>
        </w:rPr>
        <w:tab/>
        <w:t>18.00h</w:t>
      </w:r>
      <w:r w:rsidRPr="00114687">
        <w:rPr>
          <w:rFonts w:ascii="Verdana" w:hAnsi="Verdana"/>
          <w:lang w:val="en-US"/>
        </w:rPr>
        <w:tab/>
      </w:r>
      <w:proofErr w:type="spellStart"/>
      <w:r w:rsidRPr="00114687">
        <w:rPr>
          <w:rFonts w:ascii="Verdana" w:hAnsi="Verdana"/>
          <w:lang w:val="en-US"/>
        </w:rPr>
        <w:t>Chorprobe</w:t>
      </w:r>
      <w:proofErr w:type="spellEnd"/>
      <w:r w:rsidRPr="00114687">
        <w:rPr>
          <w:rFonts w:ascii="Verdana" w:hAnsi="Verdana"/>
          <w:lang w:val="en-US"/>
        </w:rPr>
        <w:tab/>
      </w:r>
      <w:r w:rsidRPr="00114687">
        <w:rPr>
          <w:rFonts w:ascii="Verdana" w:hAnsi="Verdana"/>
          <w:lang w:val="en-US"/>
        </w:rPr>
        <w:tab/>
        <w:t xml:space="preserve">Haydn </w:t>
      </w:r>
      <w:proofErr w:type="spellStart"/>
      <w:r w:rsidR="00721C0F">
        <w:rPr>
          <w:rFonts w:ascii="Verdana" w:hAnsi="Verdana"/>
          <w:lang w:val="en-US"/>
        </w:rPr>
        <w:t>Nelson</w:t>
      </w:r>
      <w:r>
        <w:rPr>
          <w:rFonts w:ascii="Verdana" w:hAnsi="Verdana"/>
          <w:lang w:val="en-US"/>
        </w:rPr>
        <w:t>messe</w:t>
      </w:r>
      <w:proofErr w:type="spellEnd"/>
    </w:p>
    <w:p w14:paraId="076111D6" w14:textId="71BCB2B7" w:rsidR="00414DFF" w:rsidRDefault="00114687" w:rsidP="00867332">
      <w:pPr>
        <w:spacing w:line="276" w:lineRule="auto"/>
        <w:rPr>
          <w:rFonts w:ascii="Verdana" w:hAnsi="Verdana"/>
          <w:lang w:val="en-US"/>
        </w:rPr>
      </w:pPr>
      <w:proofErr w:type="gramStart"/>
      <w:r>
        <w:rPr>
          <w:rFonts w:ascii="Verdana" w:hAnsi="Verdana"/>
          <w:lang w:val="en-US"/>
        </w:rPr>
        <w:t>So</w:t>
      </w:r>
      <w:proofErr w:type="gramEnd"/>
      <w:r>
        <w:rPr>
          <w:rFonts w:ascii="Verdana" w:hAnsi="Verdana"/>
          <w:lang w:val="en-US"/>
        </w:rPr>
        <w:tab/>
        <w:t>27.Sept</w:t>
      </w:r>
      <w:r>
        <w:rPr>
          <w:rFonts w:ascii="Verdana" w:hAnsi="Verdana"/>
          <w:lang w:val="en-US"/>
        </w:rPr>
        <w:tab/>
        <w:t>08.00h</w:t>
      </w:r>
      <w:r>
        <w:rPr>
          <w:rFonts w:ascii="Verdana" w:hAnsi="Verdana"/>
          <w:lang w:val="en-US"/>
        </w:rPr>
        <w:tab/>
        <w:t>GP</w:t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  <w:t xml:space="preserve">9h Haydn </w:t>
      </w:r>
      <w:proofErr w:type="spellStart"/>
      <w:r w:rsidR="00721C0F">
        <w:rPr>
          <w:rFonts w:ascii="Verdana" w:hAnsi="Verdana"/>
          <w:lang w:val="en-US"/>
        </w:rPr>
        <w:t>Nelson</w:t>
      </w:r>
      <w:r>
        <w:rPr>
          <w:rFonts w:ascii="Verdana" w:hAnsi="Verdana"/>
          <w:lang w:val="en-US"/>
        </w:rPr>
        <w:t>messe</w:t>
      </w:r>
      <w:proofErr w:type="spellEnd"/>
    </w:p>
    <w:p w14:paraId="40D07D3E" w14:textId="77777777" w:rsidR="00414DFF" w:rsidRDefault="00414DFF" w:rsidP="00867332">
      <w:pPr>
        <w:spacing w:line="276" w:lineRule="auto"/>
        <w:rPr>
          <w:rFonts w:ascii="Verdana" w:hAnsi="Verdana"/>
          <w:lang w:val="en-US"/>
        </w:rPr>
      </w:pPr>
    </w:p>
    <w:p w14:paraId="3E7759D1" w14:textId="77777777" w:rsidR="00414DFF" w:rsidRDefault="00414DFF" w:rsidP="00867332">
      <w:pPr>
        <w:spacing w:line="276" w:lineRule="auto"/>
        <w:rPr>
          <w:rFonts w:ascii="Verdana" w:hAnsi="Verdana"/>
          <w:lang w:val="de-AT"/>
        </w:rPr>
      </w:pPr>
      <w:r w:rsidRPr="00414DFF">
        <w:rPr>
          <w:rFonts w:ascii="Verdana" w:hAnsi="Verdana"/>
          <w:lang w:val="de-AT"/>
        </w:rPr>
        <w:t>Do</w:t>
      </w:r>
      <w:r w:rsidRPr="00414DFF">
        <w:rPr>
          <w:rFonts w:ascii="Verdana" w:hAnsi="Verdana"/>
          <w:lang w:val="de-AT"/>
        </w:rPr>
        <w:tab/>
        <w:t>01.Okt</w:t>
      </w:r>
      <w:r w:rsidRPr="00414DFF">
        <w:rPr>
          <w:rFonts w:ascii="Verdana" w:hAnsi="Verdana"/>
          <w:lang w:val="de-AT"/>
        </w:rPr>
        <w:tab/>
        <w:t>18.00h</w:t>
      </w:r>
      <w:r w:rsidRPr="00414DFF">
        <w:rPr>
          <w:rFonts w:ascii="Verdana" w:hAnsi="Verdana"/>
          <w:lang w:val="de-AT"/>
        </w:rPr>
        <w:tab/>
        <w:t>Chorprobe</w:t>
      </w:r>
      <w:r w:rsidRPr="00414DFF">
        <w:rPr>
          <w:rFonts w:ascii="Verdana" w:hAnsi="Verdana"/>
          <w:lang w:val="de-AT"/>
        </w:rPr>
        <w:tab/>
      </w:r>
      <w:r w:rsidRPr="00414DFF">
        <w:rPr>
          <w:rFonts w:ascii="Verdana" w:hAnsi="Verdana"/>
          <w:lang w:val="de-AT"/>
        </w:rPr>
        <w:tab/>
        <w:t>Haydn Heilig-Messe</w:t>
      </w:r>
      <w:r w:rsidRPr="00414DFF"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</w:r>
      <w:proofErr w:type="spellStart"/>
      <w:r>
        <w:rPr>
          <w:rFonts w:ascii="Verdana" w:hAnsi="Verdana"/>
          <w:lang w:val="de-AT"/>
        </w:rPr>
        <w:t>pms</w:t>
      </w:r>
      <w:proofErr w:type="spellEnd"/>
    </w:p>
    <w:p w14:paraId="55DC2FAC" w14:textId="77777777" w:rsidR="00414DFF" w:rsidRDefault="00414DFF" w:rsidP="00867332">
      <w:pPr>
        <w:spacing w:line="276" w:lineRule="auto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Sa</w:t>
      </w:r>
      <w:r>
        <w:rPr>
          <w:rFonts w:ascii="Verdana" w:hAnsi="Verdana"/>
          <w:lang w:val="de-AT"/>
        </w:rPr>
        <w:tab/>
        <w:t>03.Okt</w:t>
      </w:r>
      <w:r>
        <w:rPr>
          <w:rFonts w:ascii="Verdana" w:hAnsi="Verdana"/>
          <w:lang w:val="de-AT"/>
        </w:rPr>
        <w:tab/>
        <w:t>18.00h</w:t>
      </w:r>
      <w:r>
        <w:rPr>
          <w:rFonts w:ascii="Verdana" w:hAnsi="Verdana"/>
          <w:lang w:val="de-AT"/>
        </w:rPr>
        <w:tab/>
        <w:t>Chorprobe</w:t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  <w:t>Mozart Spatzenmesse, etc.</w:t>
      </w:r>
    </w:p>
    <w:p w14:paraId="6389E815" w14:textId="77777777" w:rsidR="00721C0F" w:rsidRDefault="00414DFF" w:rsidP="00867332">
      <w:pPr>
        <w:spacing w:line="276" w:lineRule="auto"/>
        <w:rPr>
          <w:rFonts w:ascii="Verdana" w:hAnsi="Verdana"/>
          <w:lang w:val="de-AT"/>
        </w:rPr>
      </w:pPr>
      <w:r w:rsidRPr="00414DFF">
        <w:rPr>
          <w:rFonts w:ascii="Verdana" w:hAnsi="Verdana"/>
          <w:lang w:val="de-AT"/>
        </w:rPr>
        <w:t>So</w:t>
      </w:r>
      <w:r w:rsidRPr="00414DFF">
        <w:rPr>
          <w:rFonts w:ascii="Verdana" w:hAnsi="Verdana"/>
          <w:lang w:val="de-AT"/>
        </w:rPr>
        <w:tab/>
        <w:t>04.Okt</w:t>
      </w:r>
      <w:r w:rsidRPr="00414DFF">
        <w:rPr>
          <w:rFonts w:ascii="Verdana" w:hAnsi="Verdana"/>
          <w:lang w:val="de-AT"/>
        </w:rPr>
        <w:tab/>
        <w:t>08.00h</w:t>
      </w:r>
      <w:r w:rsidRPr="00414DFF">
        <w:rPr>
          <w:rFonts w:ascii="Verdana" w:hAnsi="Verdana"/>
          <w:lang w:val="de-AT"/>
        </w:rPr>
        <w:tab/>
        <w:t>GP</w:t>
      </w:r>
      <w:r w:rsidRPr="00414DFF">
        <w:rPr>
          <w:rFonts w:ascii="Verdana" w:hAnsi="Verdana"/>
          <w:lang w:val="de-AT"/>
        </w:rPr>
        <w:tab/>
      </w:r>
      <w:r w:rsidRPr="00414DFF">
        <w:rPr>
          <w:rFonts w:ascii="Verdana" w:hAnsi="Verdana"/>
          <w:lang w:val="de-AT"/>
        </w:rPr>
        <w:tab/>
      </w:r>
      <w:r w:rsidRPr="00414DFF">
        <w:rPr>
          <w:rFonts w:ascii="Verdana" w:hAnsi="Verdana"/>
          <w:lang w:val="de-AT"/>
        </w:rPr>
        <w:tab/>
        <w:t>9h Mozart Sp</w:t>
      </w:r>
      <w:r>
        <w:rPr>
          <w:rFonts w:ascii="Verdana" w:hAnsi="Verdana"/>
          <w:lang w:val="de-AT"/>
        </w:rPr>
        <w:t>atzenmesse, etc.</w:t>
      </w:r>
    </w:p>
    <w:p w14:paraId="5F7A16B6" w14:textId="77777777" w:rsidR="00721C0F" w:rsidRDefault="00721C0F" w:rsidP="00867332">
      <w:pPr>
        <w:spacing w:line="276" w:lineRule="auto"/>
        <w:rPr>
          <w:rFonts w:ascii="Verdana" w:hAnsi="Verdana"/>
          <w:lang w:val="de-AT"/>
        </w:rPr>
      </w:pPr>
    </w:p>
    <w:p w14:paraId="3E256E12" w14:textId="7D4C5D9A" w:rsidR="00721C0F" w:rsidRDefault="00721C0F" w:rsidP="00867332">
      <w:pPr>
        <w:spacing w:line="276" w:lineRule="auto"/>
        <w:rPr>
          <w:rFonts w:ascii="Verdana" w:hAnsi="Verdana"/>
          <w:lang w:val="en-US"/>
        </w:rPr>
      </w:pPr>
      <w:r w:rsidRPr="00721C0F">
        <w:rPr>
          <w:rFonts w:ascii="Verdana" w:hAnsi="Verdana"/>
          <w:lang w:val="en-US"/>
        </w:rPr>
        <w:t>Do</w:t>
      </w:r>
      <w:r w:rsidRPr="00721C0F">
        <w:rPr>
          <w:rFonts w:ascii="Verdana" w:hAnsi="Verdana"/>
          <w:lang w:val="en-US"/>
        </w:rPr>
        <w:tab/>
        <w:t>08.Okt</w:t>
      </w:r>
      <w:r w:rsidRPr="00721C0F">
        <w:rPr>
          <w:rFonts w:ascii="Verdana" w:hAnsi="Verdana"/>
          <w:lang w:val="en-US"/>
        </w:rPr>
        <w:tab/>
        <w:t>18.00h</w:t>
      </w:r>
      <w:r w:rsidRPr="00721C0F">
        <w:rPr>
          <w:rFonts w:ascii="Verdana" w:hAnsi="Verdana"/>
          <w:lang w:val="en-US"/>
        </w:rPr>
        <w:tab/>
      </w:r>
      <w:proofErr w:type="spellStart"/>
      <w:r w:rsidRPr="00721C0F">
        <w:rPr>
          <w:rFonts w:ascii="Verdana" w:hAnsi="Verdana"/>
          <w:lang w:val="en-US"/>
        </w:rPr>
        <w:t>Chorprobe</w:t>
      </w:r>
      <w:proofErr w:type="spellEnd"/>
      <w:r w:rsidRPr="00721C0F">
        <w:rPr>
          <w:rFonts w:ascii="Verdana" w:hAnsi="Verdana"/>
          <w:lang w:val="en-US"/>
        </w:rPr>
        <w:tab/>
      </w:r>
      <w:r w:rsidRPr="00721C0F">
        <w:rPr>
          <w:rFonts w:ascii="Verdana" w:hAnsi="Verdana"/>
          <w:lang w:val="en-US"/>
        </w:rPr>
        <w:tab/>
      </w:r>
      <w:proofErr w:type="spellStart"/>
      <w:r w:rsidRPr="00721C0F">
        <w:rPr>
          <w:rFonts w:ascii="Verdana" w:hAnsi="Verdana"/>
          <w:lang w:val="en-US"/>
        </w:rPr>
        <w:t>G</w:t>
      </w:r>
      <w:r>
        <w:rPr>
          <w:rFonts w:ascii="Verdana" w:hAnsi="Verdana"/>
          <w:lang w:val="en-US"/>
        </w:rPr>
        <w:t>uilmant</w:t>
      </w:r>
      <w:proofErr w:type="spellEnd"/>
      <w:r>
        <w:rPr>
          <w:rFonts w:ascii="Verdana" w:hAnsi="Verdana"/>
          <w:lang w:val="en-US"/>
        </w:rPr>
        <w:t xml:space="preserve"> MS</w:t>
      </w:r>
    </w:p>
    <w:p w14:paraId="73CA0EE5" w14:textId="77777777" w:rsidR="00721C0F" w:rsidRDefault="00721C0F" w:rsidP="00867332">
      <w:pPr>
        <w:spacing w:line="276" w:lineRule="auto"/>
        <w:rPr>
          <w:rFonts w:ascii="Verdana" w:hAnsi="Verdana"/>
          <w:lang w:val="de-AT"/>
        </w:rPr>
      </w:pPr>
      <w:r w:rsidRPr="00721C0F">
        <w:rPr>
          <w:rFonts w:ascii="Verdana" w:hAnsi="Verdana"/>
          <w:lang w:val="de-AT"/>
        </w:rPr>
        <w:t>Sa</w:t>
      </w:r>
      <w:r w:rsidRPr="00721C0F">
        <w:rPr>
          <w:rFonts w:ascii="Verdana" w:hAnsi="Verdana"/>
          <w:lang w:val="de-AT"/>
        </w:rPr>
        <w:tab/>
        <w:t>10.Okt</w:t>
      </w:r>
      <w:r w:rsidRPr="00721C0F">
        <w:rPr>
          <w:rFonts w:ascii="Verdana" w:hAnsi="Verdana"/>
          <w:lang w:val="de-AT"/>
        </w:rPr>
        <w:tab/>
        <w:t>18.00h</w:t>
      </w:r>
      <w:r w:rsidRPr="00721C0F">
        <w:rPr>
          <w:rFonts w:ascii="Verdana" w:hAnsi="Verdana"/>
          <w:lang w:val="de-AT"/>
        </w:rPr>
        <w:tab/>
        <w:t>Chorprobe</w:t>
      </w:r>
      <w:r w:rsidRPr="00721C0F">
        <w:rPr>
          <w:rFonts w:ascii="Verdana" w:hAnsi="Verdana"/>
          <w:lang w:val="de-AT"/>
        </w:rPr>
        <w:tab/>
      </w:r>
      <w:r w:rsidRPr="00721C0F">
        <w:rPr>
          <w:rFonts w:ascii="Verdana" w:hAnsi="Verdana"/>
          <w:lang w:val="de-AT"/>
        </w:rPr>
        <w:tab/>
      </w:r>
      <w:proofErr w:type="spellStart"/>
      <w:r w:rsidRPr="00721C0F">
        <w:rPr>
          <w:rFonts w:ascii="Verdana" w:hAnsi="Verdana"/>
          <w:lang w:val="de-AT"/>
        </w:rPr>
        <w:t>G</w:t>
      </w:r>
      <w:r>
        <w:rPr>
          <w:rFonts w:ascii="Verdana" w:hAnsi="Verdana"/>
          <w:lang w:val="de-AT"/>
        </w:rPr>
        <w:t>uilmant</w:t>
      </w:r>
      <w:proofErr w:type="spellEnd"/>
      <w:r>
        <w:rPr>
          <w:rFonts w:ascii="Verdana" w:hAnsi="Verdana"/>
          <w:lang w:val="de-AT"/>
        </w:rPr>
        <w:t xml:space="preserve"> MS</w:t>
      </w:r>
    </w:p>
    <w:p w14:paraId="7F48E6F8" w14:textId="36930B14" w:rsidR="00721C0F" w:rsidRDefault="00721C0F" w:rsidP="00867332">
      <w:pPr>
        <w:spacing w:line="276" w:lineRule="auto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So</w:t>
      </w:r>
      <w:r>
        <w:rPr>
          <w:rFonts w:ascii="Verdana" w:hAnsi="Verdana"/>
          <w:lang w:val="de-AT"/>
        </w:rPr>
        <w:tab/>
        <w:t>11.Okt</w:t>
      </w:r>
      <w:r>
        <w:rPr>
          <w:rFonts w:ascii="Verdana" w:hAnsi="Verdana"/>
          <w:lang w:val="de-AT"/>
        </w:rPr>
        <w:tab/>
        <w:t>08.00h</w:t>
      </w:r>
      <w:r>
        <w:rPr>
          <w:rFonts w:ascii="Verdana" w:hAnsi="Verdana"/>
          <w:lang w:val="de-AT"/>
        </w:rPr>
        <w:tab/>
        <w:t>GP</w:t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  <w:t xml:space="preserve">9h </w:t>
      </w:r>
      <w:proofErr w:type="spellStart"/>
      <w:r>
        <w:rPr>
          <w:rFonts w:ascii="Verdana" w:hAnsi="Verdana"/>
          <w:lang w:val="de-AT"/>
        </w:rPr>
        <w:t>Guilmant</w:t>
      </w:r>
      <w:proofErr w:type="spellEnd"/>
      <w:r>
        <w:rPr>
          <w:rFonts w:ascii="Verdana" w:hAnsi="Verdana"/>
          <w:lang w:val="de-AT"/>
        </w:rPr>
        <w:t xml:space="preserve"> Messe </w:t>
      </w:r>
      <w:proofErr w:type="spellStart"/>
      <w:r>
        <w:rPr>
          <w:rFonts w:ascii="Verdana" w:hAnsi="Verdana"/>
          <w:lang w:val="de-AT"/>
        </w:rPr>
        <w:t>Solennelle</w:t>
      </w:r>
      <w:proofErr w:type="spellEnd"/>
    </w:p>
    <w:p w14:paraId="421CC838" w14:textId="6539F0E5" w:rsidR="00B05E18" w:rsidRDefault="00B05E18" w:rsidP="00867332">
      <w:pPr>
        <w:spacing w:line="276" w:lineRule="auto"/>
        <w:rPr>
          <w:rFonts w:ascii="Verdana" w:hAnsi="Verdana"/>
          <w:lang w:val="de-AT"/>
        </w:rPr>
      </w:pPr>
    </w:p>
    <w:p w14:paraId="03B2DD9D" w14:textId="09CB91AD" w:rsidR="00B05E18" w:rsidRPr="001702B2" w:rsidRDefault="00B05E18" w:rsidP="00867332">
      <w:pPr>
        <w:spacing w:line="276" w:lineRule="auto"/>
        <w:rPr>
          <w:rFonts w:ascii="Verdana" w:hAnsi="Verdana"/>
          <w:lang w:val="de-AT"/>
        </w:rPr>
      </w:pPr>
      <w:r w:rsidRPr="001702B2">
        <w:rPr>
          <w:rFonts w:ascii="Verdana" w:hAnsi="Verdana"/>
          <w:lang w:val="de-AT"/>
        </w:rPr>
        <w:t>Do</w:t>
      </w:r>
      <w:r w:rsidRPr="001702B2">
        <w:rPr>
          <w:rFonts w:ascii="Verdana" w:hAnsi="Verdana"/>
          <w:lang w:val="de-AT"/>
        </w:rPr>
        <w:tab/>
        <w:t>15.Okt</w:t>
      </w:r>
      <w:r w:rsidRPr="001702B2">
        <w:rPr>
          <w:rFonts w:ascii="Verdana" w:hAnsi="Verdana"/>
          <w:lang w:val="de-AT"/>
        </w:rPr>
        <w:tab/>
        <w:t>18.00h</w:t>
      </w:r>
      <w:r w:rsidRPr="001702B2">
        <w:rPr>
          <w:rFonts w:ascii="Verdana" w:hAnsi="Verdana"/>
          <w:lang w:val="de-AT"/>
        </w:rPr>
        <w:tab/>
        <w:t>Chorprobe</w:t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proofErr w:type="spellStart"/>
      <w:r w:rsidR="00E37ED4" w:rsidRPr="001702B2">
        <w:rPr>
          <w:rFonts w:ascii="Verdana" w:hAnsi="Verdana"/>
          <w:lang w:val="de-AT"/>
        </w:rPr>
        <w:t>pms</w:t>
      </w:r>
      <w:proofErr w:type="spellEnd"/>
    </w:p>
    <w:p w14:paraId="3005242F" w14:textId="0E88AE40" w:rsidR="00B05E18" w:rsidRDefault="00B05E18" w:rsidP="00867332">
      <w:pPr>
        <w:spacing w:line="276" w:lineRule="auto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Sa</w:t>
      </w:r>
      <w:r>
        <w:rPr>
          <w:rFonts w:ascii="Verdana" w:hAnsi="Verdana"/>
          <w:lang w:val="de-AT"/>
        </w:rPr>
        <w:tab/>
        <w:t>17.Okt</w:t>
      </w:r>
      <w:r>
        <w:rPr>
          <w:rFonts w:ascii="Verdana" w:hAnsi="Verdana"/>
          <w:lang w:val="de-AT"/>
        </w:rPr>
        <w:tab/>
        <w:t>So 18.Okt</w:t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  <w:t>Chor-Reise nach Bozen</w:t>
      </w:r>
    </w:p>
    <w:p w14:paraId="2C918380" w14:textId="656E8C75" w:rsidR="00553B30" w:rsidRDefault="00553B30" w:rsidP="00867332">
      <w:pPr>
        <w:spacing w:line="276" w:lineRule="auto"/>
        <w:rPr>
          <w:rFonts w:ascii="Verdana" w:hAnsi="Verdana"/>
          <w:lang w:val="de-AT"/>
        </w:rPr>
      </w:pPr>
    </w:p>
    <w:p w14:paraId="5D0F3EDE" w14:textId="49653C5A" w:rsidR="00553B30" w:rsidRPr="001702B2" w:rsidRDefault="00553B30" w:rsidP="00867332">
      <w:pPr>
        <w:spacing w:line="276" w:lineRule="auto"/>
        <w:rPr>
          <w:rFonts w:ascii="Verdana" w:hAnsi="Verdana"/>
          <w:lang w:val="de-AT"/>
        </w:rPr>
      </w:pPr>
      <w:r w:rsidRPr="001702B2">
        <w:rPr>
          <w:rFonts w:ascii="Verdana" w:hAnsi="Verdana"/>
          <w:lang w:val="de-AT"/>
        </w:rPr>
        <w:t>Do</w:t>
      </w:r>
      <w:r w:rsidRPr="001702B2">
        <w:rPr>
          <w:rFonts w:ascii="Verdana" w:hAnsi="Verdana"/>
          <w:lang w:val="de-AT"/>
        </w:rPr>
        <w:tab/>
        <w:t>22.Okt</w:t>
      </w:r>
      <w:r w:rsidRPr="001702B2">
        <w:rPr>
          <w:rFonts w:ascii="Verdana" w:hAnsi="Verdana"/>
          <w:lang w:val="de-AT"/>
        </w:rPr>
        <w:tab/>
        <w:t>18.00h</w:t>
      </w:r>
      <w:r w:rsidRPr="001702B2">
        <w:rPr>
          <w:rFonts w:ascii="Verdana" w:hAnsi="Verdana"/>
          <w:lang w:val="de-AT"/>
        </w:rPr>
        <w:tab/>
        <w:t>Chorprobe</w:t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r w:rsidR="00E37ED4" w:rsidRPr="001702B2">
        <w:rPr>
          <w:rFonts w:ascii="Verdana" w:hAnsi="Verdana"/>
          <w:lang w:val="de-AT"/>
        </w:rPr>
        <w:tab/>
      </w:r>
      <w:proofErr w:type="spellStart"/>
      <w:r w:rsidR="00E37ED4" w:rsidRPr="001702B2">
        <w:rPr>
          <w:rFonts w:ascii="Verdana" w:hAnsi="Verdana"/>
          <w:lang w:val="de-AT"/>
        </w:rPr>
        <w:t>pms</w:t>
      </w:r>
      <w:proofErr w:type="spellEnd"/>
    </w:p>
    <w:p w14:paraId="7F5E98D4" w14:textId="0CA8C4AD" w:rsidR="00553B30" w:rsidRDefault="00553B30" w:rsidP="00867332">
      <w:pPr>
        <w:spacing w:line="276" w:lineRule="auto"/>
        <w:rPr>
          <w:rFonts w:ascii="Verdana" w:hAnsi="Verdana"/>
          <w:lang w:val="de-AT"/>
        </w:rPr>
      </w:pPr>
      <w:r w:rsidRPr="00553B30">
        <w:rPr>
          <w:rFonts w:ascii="Verdana" w:hAnsi="Verdana"/>
          <w:lang w:val="de-AT"/>
        </w:rPr>
        <w:t>Sa</w:t>
      </w:r>
      <w:r w:rsidRPr="00553B30">
        <w:rPr>
          <w:rFonts w:ascii="Verdana" w:hAnsi="Verdana"/>
          <w:lang w:val="de-AT"/>
        </w:rPr>
        <w:tab/>
        <w:t>24.Okt</w:t>
      </w:r>
      <w:r w:rsidRPr="00553B30">
        <w:rPr>
          <w:rFonts w:ascii="Verdana" w:hAnsi="Verdana"/>
          <w:lang w:val="de-AT"/>
        </w:rPr>
        <w:tab/>
        <w:t>18.00h</w:t>
      </w:r>
      <w:r w:rsidRPr="00553B30">
        <w:rPr>
          <w:rFonts w:ascii="Verdana" w:hAnsi="Verdana"/>
          <w:lang w:val="de-AT"/>
        </w:rPr>
        <w:tab/>
        <w:t>Chorprobe</w:t>
      </w:r>
      <w:r w:rsidRPr="00553B30">
        <w:rPr>
          <w:rFonts w:ascii="Verdana" w:hAnsi="Verdana"/>
          <w:lang w:val="de-AT"/>
        </w:rPr>
        <w:tab/>
      </w:r>
      <w:r w:rsidRPr="00553B30">
        <w:rPr>
          <w:rFonts w:ascii="Verdana" w:hAnsi="Verdana"/>
          <w:lang w:val="de-AT"/>
        </w:rPr>
        <w:tab/>
        <w:t>Mo</w:t>
      </w:r>
      <w:r>
        <w:rPr>
          <w:rFonts w:ascii="Verdana" w:hAnsi="Verdana"/>
          <w:lang w:val="de-AT"/>
        </w:rPr>
        <w:t xml:space="preserve">zart </w:t>
      </w:r>
      <w:proofErr w:type="spellStart"/>
      <w:r>
        <w:rPr>
          <w:rFonts w:ascii="Verdana" w:hAnsi="Verdana"/>
          <w:lang w:val="de-AT"/>
        </w:rPr>
        <w:t>Lauret.Litanei</w:t>
      </w:r>
      <w:proofErr w:type="spellEnd"/>
      <w:r>
        <w:rPr>
          <w:rFonts w:ascii="Verdana" w:hAnsi="Verdana"/>
          <w:lang w:val="de-AT"/>
        </w:rPr>
        <w:t xml:space="preserve"> KV 195</w:t>
      </w:r>
    </w:p>
    <w:p w14:paraId="418DD2D4" w14:textId="3AE88949" w:rsidR="00553B30" w:rsidRDefault="00553B30" w:rsidP="00867332">
      <w:pPr>
        <w:spacing w:line="276" w:lineRule="auto"/>
        <w:rPr>
          <w:rFonts w:ascii="Verdana" w:hAnsi="Verdana"/>
          <w:lang w:val="de-AT"/>
        </w:rPr>
      </w:pPr>
      <w:r w:rsidRPr="00553B30">
        <w:rPr>
          <w:rFonts w:ascii="Verdana" w:hAnsi="Verdana"/>
          <w:lang w:val="de-AT"/>
        </w:rPr>
        <w:t>So</w:t>
      </w:r>
      <w:r w:rsidRPr="00553B30">
        <w:rPr>
          <w:rFonts w:ascii="Verdana" w:hAnsi="Verdana"/>
          <w:lang w:val="de-AT"/>
        </w:rPr>
        <w:tab/>
        <w:t>25.Okt</w:t>
      </w:r>
      <w:r w:rsidRPr="00553B30">
        <w:rPr>
          <w:rFonts w:ascii="Verdana" w:hAnsi="Verdana"/>
          <w:lang w:val="de-AT"/>
        </w:rPr>
        <w:tab/>
        <w:t>08.00h</w:t>
      </w:r>
      <w:r w:rsidRPr="00553B30">
        <w:rPr>
          <w:rFonts w:ascii="Verdana" w:hAnsi="Verdana"/>
          <w:lang w:val="de-AT"/>
        </w:rPr>
        <w:tab/>
        <w:t>GP</w:t>
      </w:r>
      <w:r w:rsidRPr="00553B30">
        <w:rPr>
          <w:rFonts w:ascii="Verdana" w:hAnsi="Verdana"/>
          <w:lang w:val="de-AT"/>
        </w:rPr>
        <w:tab/>
      </w:r>
      <w:r w:rsidRPr="00553B30">
        <w:rPr>
          <w:rFonts w:ascii="Verdana" w:hAnsi="Verdana"/>
          <w:lang w:val="de-AT"/>
        </w:rPr>
        <w:tab/>
      </w:r>
      <w:r w:rsidRPr="00553B30">
        <w:rPr>
          <w:rFonts w:ascii="Verdana" w:hAnsi="Verdana"/>
          <w:lang w:val="de-AT"/>
        </w:rPr>
        <w:tab/>
        <w:t>9h Mozart Lauretanische</w:t>
      </w:r>
      <w:r>
        <w:rPr>
          <w:rFonts w:ascii="Verdana" w:hAnsi="Verdana"/>
          <w:lang w:val="de-AT"/>
        </w:rPr>
        <w:t xml:space="preserve"> Litanei KV 195</w:t>
      </w:r>
    </w:p>
    <w:p w14:paraId="05E78D31" w14:textId="1F2031D9" w:rsidR="00553B30" w:rsidRDefault="00553B30" w:rsidP="00867332">
      <w:pPr>
        <w:spacing w:line="276" w:lineRule="auto"/>
        <w:rPr>
          <w:rFonts w:ascii="Verdana" w:hAnsi="Verdana"/>
          <w:lang w:val="de-AT"/>
        </w:rPr>
      </w:pPr>
    </w:p>
    <w:p w14:paraId="31250948" w14:textId="5110F94E" w:rsidR="00553B30" w:rsidRPr="00553B30" w:rsidRDefault="00553B30" w:rsidP="00867332">
      <w:pPr>
        <w:spacing w:line="276" w:lineRule="auto"/>
        <w:rPr>
          <w:rFonts w:ascii="Verdana" w:hAnsi="Verdana"/>
          <w:lang w:val="de-AT"/>
        </w:rPr>
      </w:pPr>
      <w:r w:rsidRPr="00553B30">
        <w:rPr>
          <w:rFonts w:ascii="Verdana" w:hAnsi="Verdana"/>
          <w:lang w:val="de-AT"/>
        </w:rPr>
        <w:t>Do</w:t>
      </w:r>
      <w:r w:rsidRPr="00553B30">
        <w:rPr>
          <w:rFonts w:ascii="Verdana" w:hAnsi="Verdana"/>
          <w:lang w:val="de-AT"/>
        </w:rPr>
        <w:tab/>
        <w:t>29.Okt</w:t>
      </w:r>
      <w:r w:rsidRPr="00553B30">
        <w:rPr>
          <w:rFonts w:ascii="Verdana" w:hAnsi="Verdana"/>
          <w:lang w:val="de-AT"/>
        </w:rPr>
        <w:tab/>
        <w:t>18.00h</w:t>
      </w:r>
      <w:r w:rsidRPr="00553B30">
        <w:rPr>
          <w:rFonts w:ascii="Verdana" w:hAnsi="Verdana"/>
          <w:lang w:val="de-AT"/>
        </w:rPr>
        <w:tab/>
        <w:t>Chorprobe</w:t>
      </w:r>
      <w:r w:rsidRPr="00553B30">
        <w:rPr>
          <w:rFonts w:ascii="Verdana" w:hAnsi="Verdana"/>
          <w:lang w:val="de-AT"/>
        </w:rPr>
        <w:tab/>
      </w:r>
      <w:r w:rsidRPr="00553B30">
        <w:rPr>
          <w:rFonts w:ascii="Verdana" w:hAnsi="Verdana"/>
          <w:lang w:val="de-AT"/>
        </w:rPr>
        <w:tab/>
        <w:t>Schube</w:t>
      </w:r>
      <w:r>
        <w:rPr>
          <w:rFonts w:ascii="Verdana" w:hAnsi="Verdana"/>
          <w:lang w:val="de-AT"/>
        </w:rPr>
        <w:t>rt Große Messe in F</w:t>
      </w:r>
      <w:r w:rsidR="00E37ED4">
        <w:rPr>
          <w:rFonts w:ascii="Verdana" w:hAnsi="Verdana"/>
          <w:lang w:val="de-AT"/>
        </w:rPr>
        <w:tab/>
      </w:r>
      <w:r w:rsidR="00E37ED4">
        <w:rPr>
          <w:rFonts w:ascii="Verdana" w:hAnsi="Verdana"/>
          <w:lang w:val="de-AT"/>
        </w:rPr>
        <w:tab/>
      </w:r>
      <w:proofErr w:type="spellStart"/>
      <w:r w:rsidR="00E37ED4">
        <w:rPr>
          <w:rFonts w:ascii="Verdana" w:hAnsi="Verdana"/>
          <w:lang w:val="de-AT"/>
        </w:rPr>
        <w:t>pms</w:t>
      </w:r>
      <w:proofErr w:type="spellEnd"/>
    </w:p>
    <w:p w14:paraId="3032C6E8" w14:textId="77777777" w:rsidR="00847255" w:rsidRDefault="00553B30" w:rsidP="00867332">
      <w:pPr>
        <w:spacing w:line="276" w:lineRule="auto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Sa</w:t>
      </w:r>
      <w:r>
        <w:rPr>
          <w:rFonts w:ascii="Verdana" w:hAnsi="Verdana"/>
          <w:lang w:val="de-AT"/>
        </w:rPr>
        <w:tab/>
        <w:t>31.Okt</w:t>
      </w:r>
      <w:r>
        <w:rPr>
          <w:rFonts w:ascii="Verdana" w:hAnsi="Verdana"/>
          <w:lang w:val="de-AT"/>
        </w:rPr>
        <w:tab/>
        <w:t>18.00h</w:t>
      </w:r>
      <w:r>
        <w:rPr>
          <w:rFonts w:ascii="Verdana" w:hAnsi="Verdana"/>
          <w:lang w:val="de-AT"/>
        </w:rPr>
        <w:tab/>
        <w:t>Chorprobe</w:t>
      </w:r>
      <w:r>
        <w:rPr>
          <w:rFonts w:ascii="Verdana" w:hAnsi="Verdana"/>
          <w:lang w:val="de-AT"/>
        </w:rPr>
        <w:tab/>
      </w:r>
      <w:r>
        <w:rPr>
          <w:rFonts w:ascii="Verdana" w:hAnsi="Verdana"/>
          <w:lang w:val="de-AT"/>
        </w:rPr>
        <w:tab/>
        <w:t>Schubert Große Messe in F</w:t>
      </w:r>
    </w:p>
    <w:p w14:paraId="07F2924E" w14:textId="61789CB5" w:rsidR="00265DDA" w:rsidRDefault="00847255" w:rsidP="00867332">
      <w:pPr>
        <w:spacing w:line="276" w:lineRule="auto"/>
        <w:rPr>
          <w:rFonts w:ascii="Verdana" w:hAnsi="Verdana"/>
          <w:lang w:val="de-AT"/>
        </w:rPr>
      </w:pPr>
      <w:r w:rsidRPr="00847255">
        <w:rPr>
          <w:rFonts w:ascii="Verdana" w:hAnsi="Verdana"/>
          <w:lang w:val="de-AT"/>
        </w:rPr>
        <w:t>So</w:t>
      </w:r>
      <w:r w:rsidRPr="00847255">
        <w:rPr>
          <w:rFonts w:ascii="Verdana" w:hAnsi="Verdana"/>
          <w:lang w:val="de-AT"/>
        </w:rPr>
        <w:tab/>
        <w:t>01.Nov</w:t>
      </w:r>
      <w:r w:rsidRPr="00847255">
        <w:rPr>
          <w:rFonts w:ascii="Verdana" w:hAnsi="Verdana"/>
          <w:lang w:val="de-AT"/>
        </w:rPr>
        <w:tab/>
        <w:t>08.00h</w:t>
      </w:r>
      <w:r w:rsidRPr="00847255">
        <w:rPr>
          <w:rFonts w:ascii="Verdana" w:hAnsi="Verdana"/>
          <w:lang w:val="de-AT"/>
        </w:rPr>
        <w:tab/>
        <w:t>GP</w:t>
      </w:r>
      <w:r w:rsidRPr="00847255">
        <w:rPr>
          <w:rFonts w:ascii="Verdana" w:hAnsi="Verdana"/>
          <w:lang w:val="de-AT"/>
        </w:rPr>
        <w:tab/>
      </w:r>
      <w:r w:rsidRPr="00847255">
        <w:rPr>
          <w:rFonts w:ascii="Verdana" w:hAnsi="Verdana"/>
          <w:lang w:val="de-AT"/>
        </w:rPr>
        <w:tab/>
      </w:r>
      <w:r w:rsidRPr="00847255">
        <w:rPr>
          <w:rFonts w:ascii="Verdana" w:hAnsi="Verdana"/>
          <w:lang w:val="de-AT"/>
        </w:rPr>
        <w:tab/>
        <w:t>9h Sc</w:t>
      </w:r>
      <w:r>
        <w:rPr>
          <w:rFonts w:ascii="Verdana" w:hAnsi="Verdana"/>
          <w:lang w:val="de-AT"/>
        </w:rPr>
        <w:t>hubert Große Messe in F</w:t>
      </w:r>
    </w:p>
    <w:p w14:paraId="6B20A969" w14:textId="5F10234B" w:rsidR="00E37ED4" w:rsidRDefault="00E37ED4" w:rsidP="00867332">
      <w:pPr>
        <w:spacing w:line="276" w:lineRule="auto"/>
        <w:rPr>
          <w:rFonts w:ascii="Verdana" w:hAnsi="Verdana"/>
          <w:lang w:val="de-AT"/>
        </w:rPr>
      </w:pPr>
    </w:p>
    <w:p w14:paraId="0926E1B8" w14:textId="018A08A1" w:rsidR="00E37ED4" w:rsidRPr="00E37ED4" w:rsidRDefault="00E37ED4" w:rsidP="00867332">
      <w:pPr>
        <w:spacing w:line="276" w:lineRule="auto"/>
        <w:rPr>
          <w:rFonts w:ascii="Verdana" w:hAnsi="Verdana"/>
          <w:lang w:val="en-US"/>
        </w:rPr>
      </w:pPr>
      <w:r w:rsidRPr="00E37ED4">
        <w:rPr>
          <w:rFonts w:ascii="Verdana" w:hAnsi="Verdana"/>
          <w:lang w:val="en-US"/>
        </w:rPr>
        <w:t>Do</w:t>
      </w:r>
      <w:r w:rsidRPr="00E37ED4">
        <w:rPr>
          <w:rFonts w:ascii="Verdana" w:hAnsi="Verdana"/>
          <w:lang w:val="en-US"/>
        </w:rPr>
        <w:tab/>
        <w:t>05.Nov</w:t>
      </w:r>
      <w:r w:rsidRPr="00E37ED4"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>18.00h</w:t>
      </w:r>
      <w:r>
        <w:rPr>
          <w:rFonts w:ascii="Verdana" w:hAnsi="Verdana"/>
          <w:lang w:val="en-US"/>
        </w:rPr>
        <w:tab/>
      </w:r>
      <w:proofErr w:type="spellStart"/>
      <w:r>
        <w:rPr>
          <w:rFonts w:ascii="Verdana" w:hAnsi="Verdana"/>
          <w:lang w:val="en-US"/>
        </w:rPr>
        <w:t>Chorprobe</w:t>
      </w:r>
      <w:proofErr w:type="spellEnd"/>
      <w:r w:rsidRPr="00E37ED4">
        <w:rPr>
          <w:rFonts w:ascii="Verdana" w:hAnsi="Verdana"/>
          <w:lang w:val="en-US"/>
        </w:rPr>
        <w:tab/>
      </w:r>
      <w:r w:rsidRPr="00E37ED4"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 xml:space="preserve">Mozart 192, Haydn </w:t>
      </w:r>
      <w:proofErr w:type="spellStart"/>
      <w:r>
        <w:rPr>
          <w:rFonts w:ascii="Verdana" w:hAnsi="Verdana"/>
          <w:lang w:val="en-US"/>
        </w:rPr>
        <w:t>Heiligm</w:t>
      </w:r>
      <w:proofErr w:type="spellEnd"/>
      <w:r>
        <w:rPr>
          <w:rFonts w:ascii="Verdana" w:hAnsi="Verdana"/>
          <w:lang w:val="en-US"/>
        </w:rPr>
        <w:t>.</w:t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</w:r>
      <w:proofErr w:type="spellStart"/>
      <w:r>
        <w:rPr>
          <w:rFonts w:ascii="Verdana" w:hAnsi="Verdana"/>
          <w:lang w:val="en-US"/>
        </w:rPr>
        <w:t>pms</w:t>
      </w:r>
      <w:proofErr w:type="spellEnd"/>
    </w:p>
    <w:p w14:paraId="4ED6018B" w14:textId="1246BBC4" w:rsidR="00E37ED4" w:rsidRPr="00E37ED4" w:rsidRDefault="00E37ED4" w:rsidP="00867332">
      <w:pPr>
        <w:spacing w:line="276" w:lineRule="auto"/>
        <w:rPr>
          <w:rFonts w:ascii="Verdana" w:hAnsi="Verdana"/>
          <w:lang w:val="en-US"/>
        </w:rPr>
      </w:pPr>
      <w:r w:rsidRPr="00E37ED4">
        <w:rPr>
          <w:rFonts w:ascii="Verdana" w:hAnsi="Verdana"/>
          <w:lang w:val="en-US"/>
        </w:rPr>
        <w:t>Sa</w:t>
      </w:r>
      <w:r w:rsidRPr="00E37ED4">
        <w:rPr>
          <w:rFonts w:ascii="Verdana" w:hAnsi="Verdana"/>
          <w:lang w:val="en-US"/>
        </w:rPr>
        <w:tab/>
        <w:t>07.Nov</w:t>
      </w:r>
      <w:r>
        <w:rPr>
          <w:rFonts w:ascii="Verdana" w:hAnsi="Verdana"/>
          <w:lang w:val="en-US"/>
        </w:rPr>
        <w:tab/>
        <w:t>18.00h</w:t>
      </w:r>
      <w:r>
        <w:rPr>
          <w:rFonts w:ascii="Verdana" w:hAnsi="Verdana"/>
          <w:lang w:val="en-US"/>
        </w:rPr>
        <w:tab/>
      </w:r>
      <w:proofErr w:type="spellStart"/>
      <w:r>
        <w:rPr>
          <w:rFonts w:ascii="Verdana" w:hAnsi="Verdana"/>
          <w:lang w:val="en-US"/>
        </w:rPr>
        <w:t>Chorprobe</w:t>
      </w:r>
      <w:proofErr w:type="spellEnd"/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  <w:t>Mozart 192</w:t>
      </w:r>
    </w:p>
    <w:p w14:paraId="778A160F" w14:textId="2A26FDC5" w:rsidR="00E37ED4" w:rsidRPr="00E37ED4" w:rsidRDefault="00E37ED4" w:rsidP="00867332">
      <w:pPr>
        <w:spacing w:line="276" w:lineRule="auto"/>
        <w:rPr>
          <w:rFonts w:ascii="Verdana" w:hAnsi="Verdana"/>
          <w:lang w:val="en-US"/>
        </w:rPr>
      </w:pPr>
      <w:proofErr w:type="gramStart"/>
      <w:r w:rsidRPr="00E37ED4">
        <w:rPr>
          <w:rFonts w:ascii="Verdana" w:hAnsi="Verdana"/>
          <w:lang w:val="en-US"/>
        </w:rPr>
        <w:t>So</w:t>
      </w:r>
      <w:proofErr w:type="gramEnd"/>
      <w:r w:rsidRPr="00E37ED4">
        <w:rPr>
          <w:rFonts w:ascii="Verdana" w:hAnsi="Verdana"/>
          <w:lang w:val="en-US"/>
        </w:rPr>
        <w:tab/>
        <w:t>08.Nov</w:t>
      </w:r>
      <w:r w:rsidRPr="00E37ED4">
        <w:rPr>
          <w:rFonts w:ascii="Verdana" w:hAnsi="Verdana"/>
          <w:lang w:val="en-US"/>
        </w:rPr>
        <w:tab/>
        <w:t>08.00h</w:t>
      </w:r>
      <w:r w:rsidRPr="00E37ED4">
        <w:rPr>
          <w:rFonts w:ascii="Verdana" w:hAnsi="Verdana"/>
          <w:lang w:val="en-US"/>
        </w:rPr>
        <w:tab/>
        <w:t>GP</w:t>
      </w:r>
      <w:r w:rsidRPr="00E37ED4">
        <w:rPr>
          <w:rFonts w:ascii="Verdana" w:hAnsi="Verdana"/>
          <w:lang w:val="en-US"/>
        </w:rPr>
        <w:tab/>
      </w:r>
      <w:r w:rsidRPr="00E37ED4">
        <w:rPr>
          <w:rFonts w:ascii="Verdana" w:hAnsi="Verdana"/>
          <w:lang w:val="en-US"/>
        </w:rPr>
        <w:tab/>
      </w:r>
      <w:r w:rsidRPr="00E37ED4">
        <w:rPr>
          <w:rFonts w:ascii="Verdana" w:hAnsi="Verdana"/>
          <w:lang w:val="en-US"/>
        </w:rPr>
        <w:tab/>
        <w:t xml:space="preserve">9h Mozart </w:t>
      </w:r>
      <w:proofErr w:type="spellStart"/>
      <w:r w:rsidRPr="00E37ED4">
        <w:rPr>
          <w:rFonts w:ascii="Verdana" w:hAnsi="Verdana"/>
          <w:lang w:val="en-US"/>
        </w:rPr>
        <w:t>Missa</w:t>
      </w:r>
      <w:proofErr w:type="spellEnd"/>
      <w:r w:rsidRPr="00E37ED4">
        <w:rPr>
          <w:rFonts w:ascii="Verdana" w:hAnsi="Verdana"/>
          <w:lang w:val="en-US"/>
        </w:rPr>
        <w:t xml:space="preserve"> brevis i</w:t>
      </w:r>
      <w:r>
        <w:rPr>
          <w:rFonts w:ascii="Verdana" w:hAnsi="Verdana"/>
          <w:lang w:val="en-US"/>
        </w:rPr>
        <w:t>n F KV 192</w:t>
      </w:r>
    </w:p>
    <w:p w14:paraId="723D4E8B" w14:textId="34FB21C8" w:rsidR="00E37ED4" w:rsidRPr="00E37ED4" w:rsidRDefault="00E37ED4" w:rsidP="00867332">
      <w:pPr>
        <w:spacing w:line="276" w:lineRule="auto"/>
        <w:rPr>
          <w:rFonts w:ascii="Verdana" w:hAnsi="Verdana"/>
          <w:lang w:val="en-US"/>
        </w:rPr>
      </w:pPr>
    </w:p>
    <w:p w14:paraId="214BD617" w14:textId="7E82FC8D" w:rsidR="00E37ED4" w:rsidRPr="00E37ED4" w:rsidRDefault="00E37ED4" w:rsidP="00867332">
      <w:pPr>
        <w:spacing w:line="276" w:lineRule="auto"/>
        <w:rPr>
          <w:rFonts w:ascii="Verdana" w:hAnsi="Verdana"/>
          <w:lang w:val="en-US"/>
        </w:rPr>
      </w:pPr>
      <w:r w:rsidRPr="00E37ED4">
        <w:rPr>
          <w:rFonts w:ascii="Verdana" w:hAnsi="Verdana"/>
          <w:lang w:val="en-US"/>
        </w:rPr>
        <w:t>Do</w:t>
      </w:r>
      <w:r w:rsidRPr="00E37ED4">
        <w:rPr>
          <w:rFonts w:ascii="Verdana" w:hAnsi="Verdana"/>
          <w:lang w:val="en-US"/>
        </w:rPr>
        <w:tab/>
        <w:t>12.Nov</w:t>
      </w:r>
      <w:r>
        <w:rPr>
          <w:rFonts w:ascii="Verdana" w:hAnsi="Verdana"/>
          <w:lang w:val="en-US"/>
        </w:rPr>
        <w:tab/>
        <w:t>18.00h</w:t>
      </w:r>
      <w:r>
        <w:rPr>
          <w:rFonts w:ascii="Verdana" w:hAnsi="Verdana"/>
          <w:lang w:val="en-US"/>
        </w:rPr>
        <w:tab/>
      </w:r>
      <w:proofErr w:type="spellStart"/>
      <w:r>
        <w:rPr>
          <w:rFonts w:ascii="Verdana" w:hAnsi="Verdana"/>
          <w:lang w:val="en-US"/>
        </w:rPr>
        <w:t>Chorprobe</w:t>
      </w:r>
      <w:proofErr w:type="spellEnd"/>
      <w:r>
        <w:rPr>
          <w:rFonts w:ascii="Verdana" w:hAnsi="Verdana"/>
          <w:lang w:val="en-US"/>
        </w:rPr>
        <w:tab/>
      </w:r>
      <w:r>
        <w:rPr>
          <w:rFonts w:ascii="Verdana" w:hAnsi="Verdana"/>
          <w:lang w:val="en-US"/>
        </w:rPr>
        <w:tab/>
        <w:t>Mozart Requiem</w:t>
      </w:r>
    </w:p>
    <w:p w14:paraId="5C31F547" w14:textId="65DD98DF" w:rsidR="00E37ED4" w:rsidRPr="001702B2" w:rsidRDefault="00E37ED4" w:rsidP="00867332">
      <w:pPr>
        <w:spacing w:line="276" w:lineRule="auto"/>
        <w:rPr>
          <w:rFonts w:ascii="Verdana" w:hAnsi="Verdana"/>
          <w:lang w:val="de-AT"/>
        </w:rPr>
      </w:pPr>
      <w:r w:rsidRPr="001702B2">
        <w:rPr>
          <w:rFonts w:ascii="Verdana" w:hAnsi="Verdana"/>
          <w:lang w:val="de-AT"/>
        </w:rPr>
        <w:t>Sa</w:t>
      </w:r>
      <w:r w:rsidRPr="001702B2">
        <w:rPr>
          <w:rFonts w:ascii="Verdana" w:hAnsi="Verdana"/>
          <w:lang w:val="de-AT"/>
        </w:rPr>
        <w:tab/>
        <w:t>14.Nov</w:t>
      </w:r>
      <w:r w:rsidRPr="001702B2">
        <w:rPr>
          <w:rFonts w:ascii="Verdana" w:hAnsi="Verdana"/>
          <w:lang w:val="de-AT"/>
        </w:rPr>
        <w:tab/>
        <w:t>18.00h</w:t>
      </w:r>
      <w:r w:rsidRPr="001702B2">
        <w:rPr>
          <w:rFonts w:ascii="Verdana" w:hAnsi="Verdana"/>
          <w:lang w:val="de-AT"/>
        </w:rPr>
        <w:tab/>
        <w:t>Chorprobe</w:t>
      </w:r>
      <w:r w:rsidRPr="001702B2">
        <w:rPr>
          <w:rFonts w:ascii="Verdana" w:hAnsi="Verdana"/>
          <w:lang w:val="de-AT"/>
        </w:rPr>
        <w:tab/>
      </w:r>
      <w:r w:rsidRPr="001702B2">
        <w:rPr>
          <w:rFonts w:ascii="Verdana" w:hAnsi="Verdana"/>
          <w:lang w:val="de-AT"/>
        </w:rPr>
        <w:tab/>
        <w:t>Dvorak</w:t>
      </w:r>
    </w:p>
    <w:p w14:paraId="2206FFC9" w14:textId="4A8D0BBC" w:rsidR="001702B2" w:rsidRDefault="00E37ED4" w:rsidP="00867332">
      <w:pPr>
        <w:spacing w:line="276" w:lineRule="auto"/>
        <w:rPr>
          <w:rFonts w:ascii="Verdana" w:hAnsi="Verdana"/>
          <w:lang w:val="de-AT"/>
        </w:rPr>
      </w:pPr>
      <w:r w:rsidRPr="00E37ED4">
        <w:rPr>
          <w:rFonts w:ascii="Verdana" w:hAnsi="Verdana"/>
          <w:lang w:val="de-AT"/>
        </w:rPr>
        <w:t>So</w:t>
      </w:r>
      <w:r w:rsidRPr="00E37ED4">
        <w:rPr>
          <w:rFonts w:ascii="Verdana" w:hAnsi="Verdana"/>
          <w:lang w:val="de-AT"/>
        </w:rPr>
        <w:tab/>
        <w:t>15.Nov</w:t>
      </w:r>
      <w:r w:rsidRPr="00E37ED4">
        <w:rPr>
          <w:rFonts w:ascii="Verdana" w:hAnsi="Verdana"/>
          <w:lang w:val="de-AT"/>
        </w:rPr>
        <w:tab/>
        <w:t>08.00h</w:t>
      </w:r>
      <w:r w:rsidRPr="00E37ED4">
        <w:rPr>
          <w:rFonts w:ascii="Verdana" w:hAnsi="Verdana"/>
          <w:lang w:val="de-AT"/>
        </w:rPr>
        <w:tab/>
        <w:t>GP</w:t>
      </w:r>
      <w:r w:rsidRPr="00E37ED4">
        <w:rPr>
          <w:rFonts w:ascii="Verdana" w:hAnsi="Verdana"/>
          <w:lang w:val="de-AT"/>
        </w:rPr>
        <w:tab/>
      </w:r>
      <w:r w:rsidRPr="00E37ED4">
        <w:rPr>
          <w:rFonts w:ascii="Verdana" w:hAnsi="Verdana"/>
          <w:lang w:val="de-AT"/>
        </w:rPr>
        <w:tab/>
      </w:r>
      <w:r w:rsidRPr="00E37ED4">
        <w:rPr>
          <w:rFonts w:ascii="Verdana" w:hAnsi="Verdana"/>
          <w:lang w:val="de-AT"/>
        </w:rPr>
        <w:tab/>
        <w:t>9h Dvorak Messe</w:t>
      </w:r>
      <w:r>
        <w:rPr>
          <w:rFonts w:ascii="Verdana" w:hAnsi="Verdana"/>
          <w:lang w:val="de-AT"/>
        </w:rPr>
        <w:t xml:space="preserve"> in D</w:t>
      </w:r>
    </w:p>
    <w:p w14:paraId="20081240" w14:textId="70B0EAC1" w:rsidR="00365F8E" w:rsidRDefault="00365F8E" w:rsidP="00867332">
      <w:pPr>
        <w:spacing w:line="276" w:lineRule="auto"/>
        <w:rPr>
          <w:rFonts w:ascii="Verdana" w:hAnsi="Verdana"/>
          <w:lang w:val="de-AT"/>
        </w:rPr>
      </w:pPr>
    </w:p>
    <w:p w14:paraId="4E2ACF38" w14:textId="5620A8C7" w:rsidR="00365F8E" w:rsidRPr="00365F8E" w:rsidRDefault="00365F8E" w:rsidP="00867332">
      <w:pPr>
        <w:spacing w:line="276" w:lineRule="auto"/>
        <w:rPr>
          <w:rFonts w:ascii="Verdana" w:hAnsi="Verdana"/>
          <w:lang w:val="en-US"/>
        </w:rPr>
      </w:pPr>
      <w:r w:rsidRPr="00365F8E">
        <w:rPr>
          <w:rFonts w:ascii="Verdana" w:hAnsi="Verdana"/>
          <w:lang w:val="en-US"/>
        </w:rPr>
        <w:t>Do</w:t>
      </w:r>
      <w:r w:rsidRPr="00365F8E">
        <w:rPr>
          <w:rFonts w:ascii="Verdana" w:hAnsi="Verdana"/>
          <w:lang w:val="en-US"/>
        </w:rPr>
        <w:tab/>
        <w:t>19.Nov</w:t>
      </w:r>
      <w:r w:rsidRPr="00365F8E">
        <w:rPr>
          <w:rFonts w:ascii="Verdana" w:hAnsi="Verdana"/>
          <w:lang w:val="en-US"/>
        </w:rPr>
        <w:tab/>
        <w:t>18.00h</w:t>
      </w:r>
      <w:r w:rsidRPr="00365F8E">
        <w:rPr>
          <w:rFonts w:ascii="Verdana" w:hAnsi="Verdana"/>
          <w:lang w:val="en-US"/>
        </w:rPr>
        <w:tab/>
      </w:r>
      <w:proofErr w:type="spellStart"/>
      <w:r w:rsidRPr="00365F8E">
        <w:rPr>
          <w:rFonts w:ascii="Verdana" w:hAnsi="Verdana"/>
          <w:lang w:val="en-US"/>
        </w:rPr>
        <w:t>Chorprobe</w:t>
      </w:r>
      <w:proofErr w:type="spellEnd"/>
      <w:r w:rsidRPr="00365F8E">
        <w:rPr>
          <w:rFonts w:ascii="Verdana" w:hAnsi="Verdana"/>
          <w:lang w:val="en-US"/>
        </w:rPr>
        <w:tab/>
      </w:r>
      <w:r w:rsidRPr="00365F8E">
        <w:rPr>
          <w:rFonts w:ascii="Verdana" w:hAnsi="Verdana"/>
          <w:lang w:val="en-US"/>
        </w:rPr>
        <w:tab/>
        <w:t>Go</w:t>
      </w:r>
      <w:r>
        <w:rPr>
          <w:rFonts w:ascii="Verdana" w:hAnsi="Verdana"/>
          <w:lang w:val="en-US"/>
        </w:rPr>
        <w:t xml:space="preserve">unod </w:t>
      </w:r>
      <w:proofErr w:type="spellStart"/>
      <w:r>
        <w:rPr>
          <w:rFonts w:ascii="Verdana" w:hAnsi="Verdana"/>
          <w:lang w:val="en-US"/>
        </w:rPr>
        <w:t>Cäcilienmesse</w:t>
      </w:r>
      <w:proofErr w:type="spellEnd"/>
      <w:r w:rsidR="00964834">
        <w:rPr>
          <w:rFonts w:ascii="Verdana" w:hAnsi="Verdana"/>
          <w:lang w:val="en-US"/>
        </w:rPr>
        <w:tab/>
      </w:r>
      <w:r w:rsidR="00964834">
        <w:rPr>
          <w:rFonts w:ascii="Verdana" w:hAnsi="Verdana"/>
          <w:lang w:val="en-US"/>
        </w:rPr>
        <w:tab/>
      </w:r>
      <w:r w:rsidR="00964834">
        <w:rPr>
          <w:rFonts w:ascii="Verdana" w:hAnsi="Verdana"/>
          <w:lang w:val="en-US"/>
        </w:rPr>
        <w:tab/>
      </w:r>
      <w:proofErr w:type="spellStart"/>
      <w:r w:rsidR="00964834">
        <w:rPr>
          <w:rFonts w:ascii="Verdana" w:hAnsi="Verdana"/>
          <w:lang w:val="en-US"/>
        </w:rPr>
        <w:t>pms</w:t>
      </w:r>
      <w:proofErr w:type="spellEnd"/>
    </w:p>
    <w:p w14:paraId="5EA2712F" w14:textId="77777777" w:rsidR="00365F8E" w:rsidRPr="00F67797" w:rsidRDefault="00365F8E" w:rsidP="00867332">
      <w:pPr>
        <w:spacing w:line="276" w:lineRule="auto"/>
        <w:rPr>
          <w:rFonts w:ascii="Verdana" w:hAnsi="Verdana"/>
          <w:lang w:val="de-AT"/>
        </w:rPr>
      </w:pPr>
      <w:r w:rsidRPr="00F67797">
        <w:rPr>
          <w:rFonts w:ascii="Verdana" w:hAnsi="Verdana"/>
          <w:lang w:val="de-AT"/>
        </w:rPr>
        <w:t>Sa</w:t>
      </w:r>
      <w:r w:rsidRPr="00F67797">
        <w:rPr>
          <w:rFonts w:ascii="Verdana" w:hAnsi="Verdana"/>
          <w:lang w:val="de-AT"/>
        </w:rPr>
        <w:tab/>
        <w:t>21.Nov</w:t>
      </w:r>
      <w:r w:rsidRPr="00F67797">
        <w:rPr>
          <w:rFonts w:ascii="Verdana" w:hAnsi="Verdana"/>
          <w:lang w:val="de-AT"/>
        </w:rPr>
        <w:tab/>
        <w:t>18.00h</w:t>
      </w:r>
      <w:r w:rsidRPr="00F67797">
        <w:rPr>
          <w:rFonts w:ascii="Verdana" w:hAnsi="Verdana"/>
          <w:lang w:val="de-AT"/>
        </w:rPr>
        <w:tab/>
        <w:t>Chorprobe</w:t>
      </w:r>
      <w:r w:rsidRPr="00F67797">
        <w:rPr>
          <w:rFonts w:ascii="Verdana" w:hAnsi="Verdana"/>
          <w:lang w:val="de-AT"/>
        </w:rPr>
        <w:tab/>
      </w:r>
      <w:r w:rsidRPr="00F67797">
        <w:rPr>
          <w:rFonts w:ascii="Verdana" w:hAnsi="Verdana"/>
          <w:lang w:val="de-AT"/>
        </w:rPr>
        <w:tab/>
        <w:t xml:space="preserve">Gounod </w:t>
      </w:r>
      <w:proofErr w:type="spellStart"/>
      <w:r w:rsidRPr="00F67797">
        <w:rPr>
          <w:rFonts w:ascii="Verdana" w:hAnsi="Verdana"/>
          <w:lang w:val="de-AT"/>
        </w:rPr>
        <w:t>Cäcilienmesse</w:t>
      </w:r>
      <w:proofErr w:type="spellEnd"/>
    </w:p>
    <w:p w14:paraId="32BD8AA7" w14:textId="77777777" w:rsidR="00F67797" w:rsidRDefault="00365F8E" w:rsidP="00867332">
      <w:pPr>
        <w:spacing w:line="276" w:lineRule="auto"/>
        <w:rPr>
          <w:rFonts w:ascii="Verdana" w:hAnsi="Verdana"/>
          <w:lang w:val="de-AT"/>
        </w:rPr>
      </w:pPr>
      <w:r w:rsidRPr="00964834">
        <w:rPr>
          <w:rFonts w:ascii="Verdana" w:hAnsi="Verdana"/>
          <w:lang w:val="de-AT"/>
        </w:rPr>
        <w:t>So</w:t>
      </w:r>
      <w:r w:rsidRPr="00964834">
        <w:rPr>
          <w:rFonts w:ascii="Verdana" w:hAnsi="Verdana"/>
          <w:lang w:val="de-AT"/>
        </w:rPr>
        <w:tab/>
        <w:t>22.Nov</w:t>
      </w:r>
      <w:r w:rsidRPr="00964834">
        <w:rPr>
          <w:rFonts w:ascii="Verdana" w:hAnsi="Verdana"/>
          <w:lang w:val="de-AT"/>
        </w:rPr>
        <w:tab/>
        <w:t>08.00h</w:t>
      </w:r>
      <w:r w:rsidRPr="00964834">
        <w:rPr>
          <w:rFonts w:ascii="Verdana" w:hAnsi="Verdana"/>
          <w:lang w:val="de-AT"/>
        </w:rPr>
        <w:tab/>
        <w:t>GP</w:t>
      </w:r>
      <w:r w:rsidRPr="00964834">
        <w:rPr>
          <w:rFonts w:ascii="Verdana" w:hAnsi="Verdana"/>
          <w:lang w:val="de-AT"/>
        </w:rPr>
        <w:tab/>
      </w:r>
      <w:r w:rsidRPr="00964834">
        <w:rPr>
          <w:rFonts w:ascii="Verdana" w:hAnsi="Verdana"/>
          <w:lang w:val="de-AT"/>
        </w:rPr>
        <w:tab/>
      </w:r>
      <w:r w:rsidRPr="00964834">
        <w:rPr>
          <w:rFonts w:ascii="Verdana" w:hAnsi="Verdana"/>
          <w:lang w:val="de-AT"/>
        </w:rPr>
        <w:tab/>
        <w:t xml:space="preserve">9h Gounod </w:t>
      </w:r>
      <w:proofErr w:type="spellStart"/>
      <w:r w:rsidRPr="00964834">
        <w:rPr>
          <w:rFonts w:ascii="Verdana" w:hAnsi="Verdana"/>
          <w:lang w:val="de-AT"/>
        </w:rPr>
        <w:t>Cäcilienmesse</w:t>
      </w:r>
      <w:proofErr w:type="spellEnd"/>
    </w:p>
    <w:p w14:paraId="0E464452" w14:textId="6469325A" w:rsidR="00B83887" w:rsidRPr="00964834" w:rsidRDefault="0091431C" w:rsidP="00867332">
      <w:pPr>
        <w:spacing w:line="276" w:lineRule="auto"/>
        <w:rPr>
          <w:rFonts w:ascii="Verdana" w:hAnsi="Verdana"/>
          <w:lang w:val="de-AT"/>
        </w:rPr>
      </w:pPr>
      <w:r w:rsidRPr="00964834">
        <w:rPr>
          <w:rFonts w:ascii="Verdana" w:hAnsi="Verdana"/>
          <w:lang w:val="de-AT"/>
        </w:rPr>
        <w:tab/>
      </w:r>
      <w:r w:rsidRPr="00964834">
        <w:rPr>
          <w:rFonts w:ascii="Verdana" w:hAnsi="Verdana"/>
          <w:lang w:val="de-AT"/>
        </w:rPr>
        <w:tab/>
      </w:r>
      <w:r w:rsidR="00B83887" w:rsidRPr="00964834">
        <w:rPr>
          <w:rFonts w:ascii="Verdana" w:hAnsi="Verdana"/>
          <w:lang w:val="de-A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4F0BC4" w14:textId="209AE593" w:rsidR="00823075" w:rsidRPr="00E96316" w:rsidRDefault="00867332" w:rsidP="00867332">
      <w:pPr>
        <w:spacing w:line="276" w:lineRule="auto"/>
        <w:rPr>
          <w:rFonts w:ascii="Verdana" w:hAnsi="Verdana"/>
        </w:rPr>
      </w:pPr>
      <w:r w:rsidRPr="00964834">
        <w:rPr>
          <w:rFonts w:ascii="Verdana" w:hAnsi="Verdana"/>
          <w:lang w:val="de-AT"/>
        </w:rPr>
        <w:tab/>
      </w:r>
      <w:r w:rsidR="00823075" w:rsidRPr="00823075">
        <w:rPr>
          <w:rFonts w:ascii="Verdana" w:hAnsi="Verdana"/>
          <w:sz w:val="22"/>
          <w:szCs w:val="22"/>
        </w:rPr>
        <w:t>Stand:</w:t>
      </w:r>
      <w:r w:rsidR="00353E1D">
        <w:rPr>
          <w:rFonts w:ascii="Verdana" w:hAnsi="Verdana"/>
          <w:sz w:val="22"/>
          <w:szCs w:val="22"/>
        </w:rPr>
        <w:t xml:space="preserve"> </w:t>
      </w:r>
      <w:r w:rsidR="00C6548A">
        <w:rPr>
          <w:rFonts w:ascii="Verdana" w:hAnsi="Verdana"/>
          <w:sz w:val="22"/>
          <w:szCs w:val="22"/>
        </w:rPr>
        <w:t>1</w:t>
      </w:r>
      <w:r w:rsidR="00C11E4D">
        <w:rPr>
          <w:rFonts w:ascii="Verdana" w:hAnsi="Verdana"/>
          <w:sz w:val="22"/>
          <w:szCs w:val="22"/>
        </w:rPr>
        <w:t>7</w:t>
      </w:r>
      <w:r w:rsidR="00E37ED4">
        <w:rPr>
          <w:rFonts w:ascii="Verdana" w:hAnsi="Verdana"/>
          <w:sz w:val="22"/>
          <w:szCs w:val="22"/>
        </w:rPr>
        <w:t>.</w:t>
      </w:r>
      <w:r w:rsidR="00C6548A">
        <w:rPr>
          <w:rFonts w:ascii="Verdana" w:hAnsi="Verdana"/>
          <w:sz w:val="22"/>
          <w:szCs w:val="22"/>
        </w:rPr>
        <w:t xml:space="preserve">Sept * </w:t>
      </w:r>
      <w:r w:rsidR="00823075" w:rsidRPr="00823075">
        <w:rPr>
          <w:rFonts w:ascii="Verdana" w:hAnsi="Verdana"/>
          <w:sz w:val="22"/>
          <w:szCs w:val="22"/>
        </w:rPr>
        <w:t xml:space="preserve">Änderungen vorbehalten! * </w:t>
      </w:r>
      <w:r w:rsidR="005C573B">
        <w:rPr>
          <w:rFonts w:ascii="Verdana" w:hAnsi="Verdana"/>
          <w:sz w:val="22"/>
          <w:szCs w:val="22"/>
        </w:rPr>
        <w:t xml:space="preserve"> </w:t>
      </w:r>
      <w:r w:rsidR="00823075" w:rsidRPr="00353E1D">
        <w:rPr>
          <w:rFonts w:ascii="Verdana" w:hAnsi="Verdana"/>
          <w:b/>
          <w:sz w:val="22"/>
          <w:szCs w:val="22"/>
        </w:rPr>
        <w:t>franziskanerkirche-salzburg.at</w:t>
      </w:r>
    </w:p>
    <w:sectPr w:rsidR="00823075" w:rsidRPr="00E96316" w:rsidSect="00E760EF">
      <w:pgSz w:w="11900" w:h="16840"/>
      <w:pgMar w:top="397" w:right="567" w:bottom="39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proofState w:spelling="clean" w:grammar="clean"/>
  <w:attachedTemplate r:id="rId1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7F0"/>
    <w:rsid w:val="00001D90"/>
    <w:rsid w:val="00012BA6"/>
    <w:rsid w:val="0001713F"/>
    <w:rsid w:val="00036A8D"/>
    <w:rsid w:val="0003731C"/>
    <w:rsid w:val="00040112"/>
    <w:rsid w:val="00042108"/>
    <w:rsid w:val="00046208"/>
    <w:rsid w:val="00046514"/>
    <w:rsid w:val="00046D51"/>
    <w:rsid w:val="000553F9"/>
    <w:rsid w:val="000575AE"/>
    <w:rsid w:val="0006277B"/>
    <w:rsid w:val="00065884"/>
    <w:rsid w:val="00072290"/>
    <w:rsid w:val="00073189"/>
    <w:rsid w:val="00074D1C"/>
    <w:rsid w:val="00077144"/>
    <w:rsid w:val="000829E4"/>
    <w:rsid w:val="00083E83"/>
    <w:rsid w:val="0008474F"/>
    <w:rsid w:val="000A43E9"/>
    <w:rsid w:val="000C2C38"/>
    <w:rsid w:val="000C2F70"/>
    <w:rsid w:val="000C6319"/>
    <w:rsid w:val="000D0999"/>
    <w:rsid w:val="000D2EED"/>
    <w:rsid w:val="000D6192"/>
    <w:rsid w:val="000D6F2C"/>
    <w:rsid w:val="000E081C"/>
    <w:rsid w:val="000E4D72"/>
    <w:rsid w:val="000E5DE2"/>
    <w:rsid w:val="000F2178"/>
    <w:rsid w:val="000F2E95"/>
    <w:rsid w:val="000F40FF"/>
    <w:rsid w:val="000F5A50"/>
    <w:rsid w:val="000F6D4B"/>
    <w:rsid w:val="0010026F"/>
    <w:rsid w:val="001061EE"/>
    <w:rsid w:val="00107E63"/>
    <w:rsid w:val="00114687"/>
    <w:rsid w:val="00115D0F"/>
    <w:rsid w:val="00115EC7"/>
    <w:rsid w:val="001170C9"/>
    <w:rsid w:val="00123363"/>
    <w:rsid w:val="00123A29"/>
    <w:rsid w:val="00124C19"/>
    <w:rsid w:val="001272EC"/>
    <w:rsid w:val="0013536B"/>
    <w:rsid w:val="00142C50"/>
    <w:rsid w:val="0014443B"/>
    <w:rsid w:val="00157046"/>
    <w:rsid w:val="00164CB7"/>
    <w:rsid w:val="00167367"/>
    <w:rsid w:val="0016748B"/>
    <w:rsid w:val="001676FF"/>
    <w:rsid w:val="001702B2"/>
    <w:rsid w:val="00176855"/>
    <w:rsid w:val="00181A6F"/>
    <w:rsid w:val="00183B96"/>
    <w:rsid w:val="00184B6E"/>
    <w:rsid w:val="00186021"/>
    <w:rsid w:val="00194013"/>
    <w:rsid w:val="001963E8"/>
    <w:rsid w:val="001A2C61"/>
    <w:rsid w:val="001B0191"/>
    <w:rsid w:val="001B10D1"/>
    <w:rsid w:val="001B265F"/>
    <w:rsid w:val="001B5B19"/>
    <w:rsid w:val="001C0AF3"/>
    <w:rsid w:val="001C0E0B"/>
    <w:rsid w:val="001C3821"/>
    <w:rsid w:val="001D018C"/>
    <w:rsid w:val="001D4235"/>
    <w:rsid w:val="001D48E7"/>
    <w:rsid w:val="001D68DE"/>
    <w:rsid w:val="001D7D81"/>
    <w:rsid w:val="001E0F3C"/>
    <w:rsid w:val="001E2DCB"/>
    <w:rsid w:val="001E545E"/>
    <w:rsid w:val="001E6FFD"/>
    <w:rsid w:val="001E7BEF"/>
    <w:rsid w:val="001F2677"/>
    <w:rsid w:val="001F5846"/>
    <w:rsid w:val="00200F3B"/>
    <w:rsid w:val="002043F7"/>
    <w:rsid w:val="002073EF"/>
    <w:rsid w:val="00214BBC"/>
    <w:rsid w:val="00217C76"/>
    <w:rsid w:val="00224E9F"/>
    <w:rsid w:val="0023231B"/>
    <w:rsid w:val="002406BF"/>
    <w:rsid w:val="0024178D"/>
    <w:rsid w:val="002421DF"/>
    <w:rsid w:val="002469C6"/>
    <w:rsid w:val="00247127"/>
    <w:rsid w:val="00247B55"/>
    <w:rsid w:val="002507EE"/>
    <w:rsid w:val="00250BF5"/>
    <w:rsid w:val="00251B0C"/>
    <w:rsid w:val="002555E1"/>
    <w:rsid w:val="00256957"/>
    <w:rsid w:val="00257521"/>
    <w:rsid w:val="0026055F"/>
    <w:rsid w:val="0026274D"/>
    <w:rsid w:val="00262770"/>
    <w:rsid w:val="00265DDA"/>
    <w:rsid w:val="0026643C"/>
    <w:rsid w:val="00270284"/>
    <w:rsid w:val="00277781"/>
    <w:rsid w:val="00283CDA"/>
    <w:rsid w:val="002907E0"/>
    <w:rsid w:val="00290BB6"/>
    <w:rsid w:val="002966B1"/>
    <w:rsid w:val="00296FFF"/>
    <w:rsid w:val="002A0D03"/>
    <w:rsid w:val="002A3B1C"/>
    <w:rsid w:val="002A4669"/>
    <w:rsid w:val="002B1D07"/>
    <w:rsid w:val="002B4500"/>
    <w:rsid w:val="002C3131"/>
    <w:rsid w:val="002C5B07"/>
    <w:rsid w:val="002C763E"/>
    <w:rsid w:val="002C7835"/>
    <w:rsid w:val="002D06A0"/>
    <w:rsid w:val="002D07AE"/>
    <w:rsid w:val="002D5CDB"/>
    <w:rsid w:val="002D769B"/>
    <w:rsid w:val="002E1F3D"/>
    <w:rsid w:val="002E7359"/>
    <w:rsid w:val="002E7DC2"/>
    <w:rsid w:val="002F046B"/>
    <w:rsid w:val="002F05A6"/>
    <w:rsid w:val="002F7215"/>
    <w:rsid w:val="0030298E"/>
    <w:rsid w:val="0031067D"/>
    <w:rsid w:val="00313AC4"/>
    <w:rsid w:val="003225BF"/>
    <w:rsid w:val="00327C1D"/>
    <w:rsid w:val="00337208"/>
    <w:rsid w:val="00337F3A"/>
    <w:rsid w:val="003444D8"/>
    <w:rsid w:val="0034539C"/>
    <w:rsid w:val="00350C22"/>
    <w:rsid w:val="00353E1D"/>
    <w:rsid w:val="00360652"/>
    <w:rsid w:val="00365F8E"/>
    <w:rsid w:val="0036648B"/>
    <w:rsid w:val="00371BDB"/>
    <w:rsid w:val="0037779D"/>
    <w:rsid w:val="00383DAB"/>
    <w:rsid w:val="003848CF"/>
    <w:rsid w:val="00386111"/>
    <w:rsid w:val="003868B6"/>
    <w:rsid w:val="00390B5D"/>
    <w:rsid w:val="00390BDB"/>
    <w:rsid w:val="003931EE"/>
    <w:rsid w:val="003943AA"/>
    <w:rsid w:val="003A0F95"/>
    <w:rsid w:val="003A4E61"/>
    <w:rsid w:val="003A515D"/>
    <w:rsid w:val="003A7006"/>
    <w:rsid w:val="003B370A"/>
    <w:rsid w:val="003B4834"/>
    <w:rsid w:val="003B5EF1"/>
    <w:rsid w:val="003B78E4"/>
    <w:rsid w:val="003C0C1F"/>
    <w:rsid w:val="003C5F58"/>
    <w:rsid w:val="003C69E2"/>
    <w:rsid w:val="003C7B5F"/>
    <w:rsid w:val="003D03DF"/>
    <w:rsid w:val="003D0B38"/>
    <w:rsid w:val="003D17F0"/>
    <w:rsid w:val="003D2240"/>
    <w:rsid w:val="003D67AF"/>
    <w:rsid w:val="003D7945"/>
    <w:rsid w:val="003E5DEE"/>
    <w:rsid w:val="003E5E5E"/>
    <w:rsid w:val="003F4DBD"/>
    <w:rsid w:val="003F5648"/>
    <w:rsid w:val="003F7DD8"/>
    <w:rsid w:val="00401894"/>
    <w:rsid w:val="00413305"/>
    <w:rsid w:val="00414DFF"/>
    <w:rsid w:val="00416EF2"/>
    <w:rsid w:val="00421402"/>
    <w:rsid w:val="00427C4A"/>
    <w:rsid w:val="00433533"/>
    <w:rsid w:val="00434262"/>
    <w:rsid w:val="00437B24"/>
    <w:rsid w:val="004444FF"/>
    <w:rsid w:val="00445841"/>
    <w:rsid w:val="004525DE"/>
    <w:rsid w:val="004534E2"/>
    <w:rsid w:val="00464B01"/>
    <w:rsid w:val="00465A88"/>
    <w:rsid w:val="00472AC6"/>
    <w:rsid w:val="00475039"/>
    <w:rsid w:val="00475F4A"/>
    <w:rsid w:val="00484855"/>
    <w:rsid w:val="004904DE"/>
    <w:rsid w:val="00490FAE"/>
    <w:rsid w:val="00496A58"/>
    <w:rsid w:val="004A02AC"/>
    <w:rsid w:val="004A1A3D"/>
    <w:rsid w:val="004A4453"/>
    <w:rsid w:val="004B726A"/>
    <w:rsid w:val="004C090E"/>
    <w:rsid w:val="004C75B2"/>
    <w:rsid w:val="004D13BE"/>
    <w:rsid w:val="004D14E7"/>
    <w:rsid w:val="004D23C1"/>
    <w:rsid w:val="004D29D4"/>
    <w:rsid w:val="004D4D36"/>
    <w:rsid w:val="004D5E25"/>
    <w:rsid w:val="004D6C95"/>
    <w:rsid w:val="004E4825"/>
    <w:rsid w:val="004F1000"/>
    <w:rsid w:val="004F2D6E"/>
    <w:rsid w:val="004F5557"/>
    <w:rsid w:val="00502821"/>
    <w:rsid w:val="0052378D"/>
    <w:rsid w:val="00524339"/>
    <w:rsid w:val="005257A2"/>
    <w:rsid w:val="00546C50"/>
    <w:rsid w:val="005532B0"/>
    <w:rsid w:val="00553B30"/>
    <w:rsid w:val="00555743"/>
    <w:rsid w:val="00561E41"/>
    <w:rsid w:val="00561FA4"/>
    <w:rsid w:val="005630A8"/>
    <w:rsid w:val="00565453"/>
    <w:rsid w:val="0056758F"/>
    <w:rsid w:val="0057786C"/>
    <w:rsid w:val="00584D5A"/>
    <w:rsid w:val="00591834"/>
    <w:rsid w:val="005A1E5B"/>
    <w:rsid w:val="005B21F9"/>
    <w:rsid w:val="005B239E"/>
    <w:rsid w:val="005C0ED7"/>
    <w:rsid w:val="005C4710"/>
    <w:rsid w:val="005C573B"/>
    <w:rsid w:val="005C6979"/>
    <w:rsid w:val="005D191B"/>
    <w:rsid w:val="005D2CDC"/>
    <w:rsid w:val="005D2F4C"/>
    <w:rsid w:val="005E0520"/>
    <w:rsid w:val="005E103E"/>
    <w:rsid w:val="005E1425"/>
    <w:rsid w:val="005E1FFD"/>
    <w:rsid w:val="005E216E"/>
    <w:rsid w:val="005E475D"/>
    <w:rsid w:val="005F1BD7"/>
    <w:rsid w:val="005F27A7"/>
    <w:rsid w:val="005F3515"/>
    <w:rsid w:val="005F381D"/>
    <w:rsid w:val="005F4CAF"/>
    <w:rsid w:val="006010EC"/>
    <w:rsid w:val="0061365C"/>
    <w:rsid w:val="00616F26"/>
    <w:rsid w:val="00617E8F"/>
    <w:rsid w:val="00620DD7"/>
    <w:rsid w:val="006226EB"/>
    <w:rsid w:val="00625FF7"/>
    <w:rsid w:val="00626600"/>
    <w:rsid w:val="00626760"/>
    <w:rsid w:val="006312B7"/>
    <w:rsid w:val="006368CE"/>
    <w:rsid w:val="00643F16"/>
    <w:rsid w:val="00645CCB"/>
    <w:rsid w:val="00646F19"/>
    <w:rsid w:val="00647D5E"/>
    <w:rsid w:val="00651C0F"/>
    <w:rsid w:val="0065625D"/>
    <w:rsid w:val="006723D0"/>
    <w:rsid w:val="0068137F"/>
    <w:rsid w:val="006836FA"/>
    <w:rsid w:val="006872DB"/>
    <w:rsid w:val="00691E3B"/>
    <w:rsid w:val="006937A6"/>
    <w:rsid w:val="00694439"/>
    <w:rsid w:val="006A1389"/>
    <w:rsid w:val="006B127E"/>
    <w:rsid w:val="006B4679"/>
    <w:rsid w:val="006B7DC6"/>
    <w:rsid w:val="006C27C4"/>
    <w:rsid w:val="006C467B"/>
    <w:rsid w:val="006C5182"/>
    <w:rsid w:val="006C79FC"/>
    <w:rsid w:val="006D212C"/>
    <w:rsid w:val="006D503D"/>
    <w:rsid w:val="006D64CA"/>
    <w:rsid w:val="006D74A8"/>
    <w:rsid w:val="006E0E61"/>
    <w:rsid w:val="006E12AD"/>
    <w:rsid w:val="006E375C"/>
    <w:rsid w:val="006E3B7D"/>
    <w:rsid w:val="006F120F"/>
    <w:rsid w:val="006F1450"/>
    <w:rsid w:val="006F2515"/>
    <w:rsid w:val="006F38A4"/>
    <w:rsid w:val="006F3FC8"/>
    <w:rsid w:val="00700A37"/>
    <w:rsid w:val="0071049F"/>
    <w:rsid w:val="007169E2"/>
    <w:rsid w:val="00716EA9"/>
    <w:rsid w:val="00721C0F"/>
    <w:rsid w:val="00730B8D"/>
    <w:rsid w:val="007331DA"/>
    <w:rsid w:val="00735BED"/>
    <w:rsid w:val="00736423"/>
    <w:rsid w:val="007436CA"/>
    <w:rsid w:val="00751AC9"/>
    <w:rsid w:val="00754066"/>
    <w:rsid w:val="00754176"/>
    <w:rsid w:val="00757E57"/>
    <w:rsid w:val="007640B4"/>
    <w:rsid w:val="0076430A"/>
    <w:rsid w:val="00767C13"/>
    <w:rsid w:val="00770BC1"/>
    <w:rsid w:val="00784ABD"/>
    <w:rsid w:val="0079186A"/>
    <w:rsid w:val="00792362"/>
    <w:rsid w:val="00795844"/>
    <w:rsid w:val="0079686C"/>
    <w:rsid w:val="00797637"/>
    <w:rsid w:val="007A123B"/>
    <w:rsid w:val="007A2722"/>
    <w:rsid w:val="007A3702"/>
    <w:rsid w:val="007C512D"/>
    <w:rsid w:val="007C5AAA"/>
    <w:rsid w:val="007C62E0"/>
    <w:rsid w:val="007D09A2"/>
    <w:rsid w:val="007D5CC0"/>
    <w:rsid w:val="007E1382"/>
    <w:rsid w:val="007E690D"/>
    <w:rsid w:val="007F0A52"/>
    <w:rsid w:val="00801673"/>
    <w:rsid w:val="00804950"/>
    <w:rsid w:val="008063C2"/>
    <w:rsid w:val="00807FFE"/>
    <w:rsid w:val="00810241"/>
    <w:rsid w:val="0081189A"/>
    <w:rsid w:val="0081340D"/>
    <w:rsid w:val="00816836"/>
    <w:rsid w:val="00816A7D"/>
    <w:rsid w:val="00823075"/>
    <w:rsid w:val="00823850"/>
    <w:rsid w:val="008239A7"/>
    <w:rsid w:val="00824744"/>
    <w:rsid w:val="00833202"/>
    <w:rsid w:val="0083623A"/>
    <w:rsid w:val="00837056"/>
    <w:rsid w:val="00840143"/>
    <w:rsid w:val="008448D6"/>
    <w:rsid w:val="00847255"/>
    <w:rsid w:val="00852702"/>
    <w:rsid w:val="00855365"/>
    <w:rsid w:val="00860F73"/>
    <w:rsid w:val="0086295E"/>
    <w:rsid w:val="00867332"/>
    <w:rsid w:val="00870950"/>
    <w:rsid w:val="0087146F"/>
    <w:rsid w:val="008721CF"/>
    <w:rsid w:val="00872B33"/>
    <w:rsid w:val="008744D5"/>
    <w:rsid w:val="008748FF"/>
    <w:rsid w:val="00876661"/>
    <w:rsid w:val="00877F9F"/>
    <w:rsid w:val="008805C9"/>
    <w:rsid w:val="0089043C"/>
    <w:rsid w:val="0089448D"/>
    <w:rsid w:val="008975AA"/>
    <w:rsid w:val="008A0968"/>
    <w:rsid w:val="008A0EFD"/>
    <w:rsid w:val="008A45C6"/>
    <w:rsid w:val="008A52CA"/>
    <w:rsid w:val="008B0B8A"/>
    <w:rsid w:val="008B2031"/>
    <w:rsid w:val="008B7B5A"/>
    <w:rsid w:val="008C2222"/>
    <w:rsid w:val="008C2889"/>
    <w:rsid w:val="008C666F"/>
    <w:rsid w:val="008D1A98"/>
    <w:rsid w:val="008D2E17"/>
    <w:rsid w:val="008D3005"/>
    <w:rsid w:val="008D7601"/>
    <w:rsid w:val="008E3BDD"/>
    <w:rsid w:val="008E4052"/>
    <w:rsid w:val="008E7AC5"/>
    <w:rsid w:val="00900B85"/>
    <w:rsid w:val="0090104D"/>
    <w:rsid w:val="00905EAA"/>
    <w:rsid w:val="0091431C"/>
    <w:rsid w:val="009209AC"/>
    <w:rsid w:val="0093053F"/>
    <w:rsid w:val="00931323"/>
    <w:rsid w:val="00932535"/>
    <w:rsid w:val="0093717F"/>
    <w:rsid w:val="009374B2"/>
    <w:rsid w:val="009468A5"/>
    <w:rsid w:val="00950BB7"/>
    <w:rsid w:val="0095525B"/>
    <w:rsid w:val="00957662"/>
    <w:rsid w:val="009624A3"/>
    <w:rsid w:val="0096306A"/>
    <w:rsid w:val="00964834"/>
    <w:rsid w:val="00964C0B"/>
    <w:rsid w:val="00965555"/>
    <w:rsid w:val="0096647F"/>
    <w:rsid w:val="00972F8B"/>
    <w:rsid w:val="00974702"/>
    <w:rsid w:val="00980F1D"/>
    <w:rsid w:val="00982DCB"/>
    <w:rsid w:val="0098635E"/>
    <w:rsid w:val="00986D16"/>
    <w:rsid w:val="009916CE"/>
    <w:rsid w:val="00992F75"/>
    <w:rsid w:val="009A02B8"/>
    <w:rsid w:val="009A4C99"/>
    <w:rsid w:val="009A5E88"/>
    <w:rsid w:val="009A7A16"/>
    <w:rsid w:val="009A7B59"/>
    <w:rsid w:val="009B1482"/>
    <w:rsid w:val="009B2CC2"/>
    <w:rsid w:val="009B3B3E"/>
    <w:rsid w:val="009B7159"/>
    <w:rsid w:val="009C399E"/>
    <w:rsid w:val="009C3EF5"/>
    <w:rsid w:val="009D0F04"/>
    <w:rsid w:val="009D2060"/>
    <w:rsid w:val="009D3F17"/>
    <w:rsid w:val="009F1A25"/>
    <w:rsid w:val="00A051B6"/>
    <w:rsid w:val="00A05EDF"/>
    <w:rsid w:val="00A10FAC"/>
    <w:rsid w:val="00A129A8"/>
    <w:rsid w:val="00A12EF5"/>
    <w:rsid w:val="00A161AE"/>
    <w:rsid w:val="00A172D3"/>
    <w:rsid w:val="00A2268D"/>
    <w:rsid w:val="00A23A13"/>
    <w:rsid w:val="00A27075"/>
    <w:rsid w:val="00A31685"/>
    <w:rsid w:val="00A40F90"/>
    <w:rsid w:val="00A41040"/>
    <w:rsid w:val="00A43285"/>
    <w:rsid w:val="00A5293B"/>
    <w:rsid w:val="00A5612C"/>
    <w:rsid w:val="00A57A56"/>
    <w:rsid w:val="00A63297"/>
    <w:rsid w:val="00A657C7"/>
    <w:rsid w:val="00A73FBB"/>
    <w:rsid w:val="00A757A4"/>
    <w:rsid w:val="00A77E5A"/>
    <w:rsid w:val="00A8501D"/>
    <w:rsid w:val="00A94B84"/>
    <w:rsid w:val="00A9537E"/>
    <w:rsid w:val="00A976FE"/>
    <w:rsid w:val="00AA15B9"/>
    <w:rsid w:val="00AA2487"/>
    <w:rsid w:val="00AA75A6"/>
    <w:rsid w:val="00AB1FE0"/>
    <w:rsid w:val="00AB7DEF"/>
    <w:rsid w:val="00AC1B85"/>
    <w:rsid w:val="00AC2C86"/>
    <w:rsid w:val="00AC2F0B"/>
    <w:rsid w:val="00AC322D"/>
    <w:rsid w:val="00AC49A5"/>
    <w:rsid w:val="00AC6A45"/>
    <w:rsid w:val="00AC6C70"/>
    <w:rsid w:val="00AE2C4F"/>
    <w:rsid w:val="00AE71FE"/>
    <w:rsid w:val="00AF1FFB"/>
    <w:rsid w:val="00B01387"/>
    <w:rsid w:val="00B0196B"/>
    <w:rsid w:val="00B02188"/>
    <w:rsid w:val="00B0432B"/>
    <w:rsid w:val="00B04C28"/>
    <w:rsid w:val="00B05E18"/>
    <w:rsid w:val="00B064F3"/>
    <w:rsid w:val="00B101FD"/>
    <w:rsid w:val="00B131C3"/>
    <w:rsid w:val="00B17696"/>
    <w:rsid w:val="00B216FB"/>
    <w:rsid w:val="00B24D4C"/>
    <w:rsid w:val="00B302F9"/>
    <w:rsid w:val="00B30CB1"/>
    <w:rsid w:val="00B376A5"/>
    <w:rsid w:val="00B41F7A"/>
    <w:rsid w:val="00B42549"/>
    <w:rsid w:val="00B47D96"/>
    <w:rsid w:val="00B52FF7"/>
    <w:rsid w:val="00B57003"/>
    <w:rsid w:val="00B60591"/>
    <w:rsid w:val="00B628C6"/>
    <w:rsid w:val="00B62CA9"/>
    <w:rsid w:val="00B65733"/>
    <w:rsid w:val="00B71A31"/>
    <w:rsid w:val="00B81173"/>
    <w:rsid w:val="00B83887"/>
    <w:rsid w:val="00B84355"/>
    <w:rsid w:val="00B860BF"/>
    <w:rsid w:val="00B866DB"/>
    <w:rsid w:val="00B87C50"/>
    <w:rsid w:val="00B91DD2"/>
    <w:rsid w:val="00B96C15"/>
    <w:rsid w:val="00BA7A57"/>
    <w:rsid w:val="00BB2370"/>
    <w:rsid w:val="00BB3BBE"/>
    <w:rsid w:val="00BB4D7D"/>
    <w:rsid w:val="00BB697E"/>
    <w:rsid w:val="00BC1E06"/>
    <w:rsid w:val="00BC213E"/>
    <w:rsid w:val="00BD1480"/>
    <w:rsid w:val="00BD3609"/>
    <w:rsid w:val="00BE3056"/>
    <w:rsid w:val="00BE5159"/>
    <w:rsid w:val="00BE5248"/>
    <w:rsid w:val="00BF0976"/>
    <w:rsid w:val="00BF6DEA"/>
    <w:rsid w:val="00C04BFD"/>
    <w:rsid w:val="00C068B7"/>
    <w:rsid w:val="00C10979"/>
    <w:rsid w:val="00C11E4D"/>
    <w:rsid w:val="00C144A4"/>
    <w:rsid w:val="00C15478"/>
    <w:rsid w:val="00C157EB"/>
    <w:rsid w:val="00C1674A"/>
    <w:rsid w:val="00C227B5"/>
    <w:rsid w:val="00C2631A"/>
    <w:rsid w:val="00C264BC"/>
    <w:rsid w:val="00C26516"/>
    <w:rsid w:val="00C30C72"/>
    <w:rsid w:val="00C350E8"/>
    <w:rsid w:val="00C358F1"/>
    <w:rsid w:val="00C41D99"/>
    <w:rsid w:val="00C425BF"/>
    <w:rsid w:val="00C50CD9"/>
    <w:rsid w:val="00C55C7A"/>
    <w:rsid w:val="00C57B82"/>
    <w:rsid w:val="00C6045D"/>
    <w:rsid w:val="00C628A0"/>
    <w:rsid w:val="00C646F6"/>
    <w:rsid w:val="00C6548A"/>
    <w:rsid w:val="00C6661C"/>
    <w:rsid w:val="00C7264A"/>
    <w:rsid w:val="00C73B0C"/>
    <w:rsid w:val="00C7404C"/>
    <w:rsid w:val="00C74AD6"/>
    <w:rsid w:val="00C7671F"/>
    <w:rsid w:val="00C80BD8"/>
    <w:rsid w:val="00C8336B"/>
    <w:rsid w:val="00C85474"/>
    <w:rsid w:val="00C87172"/>
    <w:rsid w:val="00C90077"/>
    <w:rsid w:val="00C902CB"/>
    <w:rsid w:val="00C9031D"/>
    <w:rsid w:val="00C929E0"/>
    <w:rsid w:val="00C93C11"/>
    <w:rsid w:val="00CA2D46"/>
    <w:rsid w:val="00CA46ED"/>
    <w:rsid w:val="00CA5FA4"/>
    <w:rsid w:val="00CA692A"/>
    <w:rsid w:val="00CB155D"/>
    <w:rsid w:val="00CB1A49"/>
    <w:rsid w:val="00CB2660"/>
    <w:rsid w:val="00CB5E0F"/>
    <w:rsid w:val="00CB792F"/>
    <w:rsid w:val="00CB7CB1"/>
    <w:rsid w:val="00CB7D59"/>
    <w:rsid w:val="00CC223C"/>
    <w:rsid w:val="00CC27DF"/>
    <w:rsid w:val="00CC3281"/>
    <w:rsid w:val="00CC6944"/>
    <w:rsid w:val="00CD0B1E"/>
    <w:rsid w:val="00CD2E09"/>
    <w:rsid w:val="00CE04CC"/>
    <w:rsid w:val="00CE31E0"/>
    <w:rsid w:val="00CE6C0A"/>
    <w:rsid w:val="00CE743C"/>
    <w:rsid w:val="00CF364D"/>
    <w:rsid w:val="00CF6C2B"/>
    <w:rsid w:val="00D06023"/>
    <w:rsid w:val="00D1557A"/>
    <w:rsid w:val="00D417B1"/>
    <w:rsid w:val="00D44C93"/>
    <w:rsid w:val="00D50375"/>
    <w:rsid w:val="00D51A14"/>
    <w:rsid w:val="00D62F61"/>
    <w:rsid w:val="00D70801"/>
    <w:rsid w:val="00D84E9D"/>
    <w:rsid w:val="00D900B0"/>
    <w:rsid w:val="00D90DD7"/>
    <w:rsid w:val="00D96384"/>
    <w:rsid w:val="00D97DB5"/>
    <w:rsid w:val="00DA05C7"/>
    <w:rsid w:val="00DA1161"/>
    <w:rsid w:val="00DA358E"/>
    <w:rsid w:val="00DB35FB"/>
    <w:rsid w:val="00DB40B4"/>
    <w:rsid w:val="00DB7BC1"/>
    <w:rsid w:val="00DC0AB5"/>
    <w:rsid w:val="00DC1FB8"/>
    <w:rsid w:val="00DC219D"/>
    <w:rsid w:val="00DC381D"/>
    <w:rsid w:val="00DC626A"/>
    <w:rsid w:val="00DC7E25"/>
    <w:rsid w:val="00DD2813"/>
    <w:rsid w:val="00DD2EEA"/>
    <w:rsid w:val="00DD2FC6"/>
    <w:rsid w:val="00DD67EF"/>
    <w:rsid w:val="00DE4212"/>
    <w:rsid w:val="00DE70B2"/>
    <w:rsid w:val="00DF1012"/>
    <w:rsid w:val="00DF20AB"/>
    <w:rsid w:val="00DF3915"/>
    <w:rsid w:val="00E122B6"/>
    <w:rsid w:val="00E15532"/>
    <w:rsid w:val="00E165E7"/>
    <w:rsid w:val="00E167B5"/>
    <w:rsid w:val="00E23173"/>
    <w:rsid w:val="00E2692D"/>
    <w:rsid w:val="00E34E40"/>
    <w:rsid w:val="00E37ED4"/>
    <w:rsid w:val="00E4168B"/>
    <w:rsid w:val="00E5001E"/>
    <w:rsid w:val="00E51926"/>
    <w:rsid w:val="00E567EA"/>
    <w:rsid w:val="00E605F1"/>
    <w:rsid w:val="00E62919"/>
    <w:rsid w:val="00E62A7B"/>
    <w:rsid w:val="00E66AFF"/>
    <w:rsid w:val="00E71B66"/>
    <w:rsid w:val="00E73F58"/>
    <w:rsid w:val="00E74014"/>
    <w:rsid w:val="00E760EF"/>
    <w:rsid w:val="00E77D3D"/>
    <w:rsid w:val="00E77F16"/>
    <w:rsid w:val="00E93F0F"/>
    <w:rsid w:val="00E96316"/>
    <w:rsid w:val="00EA1600"/>
    <w:rsid w:val="00EA1859"/>
    <w:rsid w:val="00EA4751"/>
    <w:rsid w:val="00EA7CB9"/>
    <w:rsid w:val="00EB16D7"/>
    <w:rsid w:val="00EB5B4C"/>
    <w:rsid w:val="00EB68C2"/>
    <w:rsid w:val="00EC3E7E"/>
    <w:rsid w:val="00EC69EF"/>
    <w:rsid w:val="00EC6A95"/>
    <w:rsid w:val="00EC7D7F"/>
    <w:rsid w:val="00ED2A0F"/>
    <w:rsid w:val="00ED6D90"/>
    <w:rsid w:val="00EE45FD"/>
    <w:rsid w:val="00EE55B1"/>
    <w:rsid w:val="00EE73AB"/>
    <w:rsid w:val="00EF0B46"/>
    <w:rsid w:val="00EF24F9"/>
    <w:rsid w:val="00EF48C3"/>
    <w:rsid w:val="00EF55D9"/>
    <w:rsid w:val="00EF5B3C"/>
    <w:rsid w:val="00EF620D"/>
    <w:rsid w:val="00EF729A"/>
    <w:rsid w:val="00F038A6"/>
    <w:rsid w:val="00F04175"/>
    <w:rsid w:val="00F04A90"/>
    <w:rsid w:val="00F062ED"/>
    <w:rsid w:val="00F13380"/>
    <w:rsid w:val="00F17372"/>
    <w:rsid w:val="00F17570"/>
    <w:rsid w:val="00F17572"/>
    <w:rsid w:val="00F179FE"/>
    <w:rsid w:val="00F17D65"/>
    <w:rsid w:val="00F221E6"/>
    <w:rsid w:val="00F32C3C"/>
    <w:rsid w:val="00F33962"/>
    <w:rsid w:val="00F34787"/>
    <w:rsid w:val="00F35394"/>
    <w:rsid w:val="00F373BE"/>
    <w:rsid w:val="00F4408F"/>
    <w:rsid w:val="00F46C09"/>
    <w:rsid w:val="00F67797"/>
    <w:rsid w:val="00F721B1"/>
    <w:rsid w:val="00F73C42"/>
    <w:rsid w:val="00F764AE"/>
    <w:rsid w:val="00F80AF1"/>
    <w:rsid w:val="00F818E5"/>
    <w:rsid w:val="00F8292F"/>
    <w:rsid w:val="00F840C3"/>
    <w:rsid w:val="00F84DBB"/>
    <w:rsid w:val="00F9421B"/>
    <w:rsid w:val="00F95FB6"/>
    <w:rsid w:val="00FA13FB"/>
    <w:rsid w:val="00FA174E"/>
    <w:rsid w:val="00FA4C27"/>
    <w:rsid w:val="00FA7DBF"/>
    <w:rsid w:val="00FB4C2C"/>
    <w:rsid w:val="00FC30FF"/>
    <w:rsid w:val="00FC38B9"/>
    <w:rsid w:val="00FC6678"/>
    <w:rsid w:val="00FD1DC0"/>
    <w:rsid w:val="00FD2449"/>
    <w:rsid w:val="00FD2861"/>
    <w:rsid w:val="00FD3B95"/>
    <w:rsid w:val="00FE1010"/>
    <w:rsid w:val="00FE34AC"/>
    <w:rsid w:val="00FE4E36"/>
    <w:rsid w:val="00FF11FD"/>
    <w:rsid w:val="00FF3371"/>
    <w:rsid w:val="00F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45A75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751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gfrerer/Library/Group%20Containers/UBF8T346G9.Office/User%20Content.localized/Templates.localized/FK-MUSIK%20CHORPROBENPLA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FK-MUSIK CHORPROBENPLAN.dotx</Template>
  <TotalTime>0</TotalTime>
  <Pages>1</Pages>
  <Words>280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Bernhard Gfrerer</cp:lastModifiedBy>
  <cp:revision>607</cp:revision>
  <cp:lastPrinted>2025-11-26T09:22:00Z</cp:lastPrinted>
  <dcterms:created xsi:type="dcterms:W3CDTF">2017-04-10T03:39:00Z</dcterms:created>
  <dcterms:modified xsi:type="dcterms:W3CDTF">2026-09-17T06:37:00Z</dcterms:modified>
</cp:coreProperties>
</file>