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7CCA8A" w14:textId="77777777" w:rsidR="00E760EF" w:rsidRDefault="00115D0F" w:rsidP="00115D0F">
      <w:pPr>
        <w:spacing w:line="276" w:lineRule="auto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KIRCHENMUSIK AN DER FRANZISKANERKIRCHE SALZBURG</w:t>
      </w:r>
    </w:p>
    <w:p w14:paraId="0C7303E7" w14:textId="1355D632" w:rsidR="00A41040" w:rsidRDefault="00A41040" w:rsidP="00A41040">
      <w:pPr>
        <w:spacing w:line="276" w:lineRule="auto"/>
        <w:jc w:val="center"/>
        <w:rPr>
          <w:rFonts w:ascii="Verdana" w:hAnsi="Verdana"/>
        </w:rPr>
      </w:pPr>
      <w:r>
        <w:rPr>
          <w:rFonts w:ascii="Verdana" w:hAnsi="Verdana"/>
          <w:b/>
          <w:bCs/>
        </w:rPr>
        <w:t>* C * H * O * R * P * R * O * B * E * N * P * L * A * N *</w:t>
      </w:r>
    </w:p>
    <w:p w14:paraId="6E17080D" w14:textId="055D4535" w:rsidR="000C2C38" w:rsidRDefault="0026274D" w:rsidP="0081340D">
      <w:pPr>
        <w:spacing w:line="276" w:lineRule="auto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Juni</w:t>
      </w:r>
      <w:r w:rsidR="003D03DF">
        <w:rPr>
          <w:rFonts w:ascii="Verdana" w:hAnsi="Verdana"/>
          <w:b/>
        </w:rPr>
        <w:t xml:space="preserve"> </w:t>
      </w:r>
      <w:r w:rsidR="00A40F90">
        <w:rPr>
          <w:rFonts w:ascii="Verdana" w:hAnsi="Verdana"/>
          <w:b/>
        </w:rPr>
        <w:t>–</w:t>
      </w:r>
      <w:r w:rsidR="003D03DF">
        <w:rPr>
          <w:rFonts w:ascii="Verdana" w:hAnsi="Verdana"/>
          <w:b/>
        </w:rPr>
        <w:t xml:space="preserve"> Juli</w:t>
      </w:r>
      <w:r w:rsidR="00A40F90">
        <w:rPr>
          <w:rFonts w:ascii="Verdana" w:hAnsi="Verdana"/>
          <w:b/>
        </w:rPr>
        <w:t xml:space="preserve"> – August</w:t>
      </w:r>
      <w:r w:rsidR="0091431C">
        <w:rPr>
          <w:rFonts w:ascii="Verdana" w:hAnsi="Verdana"/>
          <w:b/>
        </w:rPr>
        <w:t xml:space="preserve"> - September</w:t>
      </w:r>
      <w:r w:rsidR="00A40F90">
        <w:rPr>
          <w:rFonts w:ascii="Verdana" w:hAnsi="Verdana"/>
          <w:b/>
        </w:rPr>
        <w:t xml:space="preserve"> </w:t>
      </w:r>
      <w:r w:rsidR="00A43285">
        <w:rPr>
          <w:rFonts w:ascii="Verdana" w:hAnsi="Verdana"/>
          <w:b/>
        </w:rPr>
        <w:t>2026</w:t>
      </w:r>
    </w:p>
    <w:p w14:paraId="50214E76" w14:textId="107A099B" w:rsidR="004D13BE" w:rsidRDefault="00F373BE" w:rsidP="00565453">
      <w:pPr>
        <w:spacing w:line="276" w:lineRule="auto"/>
        <w:jc w:val="center"/>
        <w:rPr>
          <w:rFonts w:ascii="Verdana" w:hAnsi="Verdana"/>
        </w:rPr>
      </w:pPr>
      <w:r>
        <w:rPr>
          <w:rFonts w:ascii="Verdana" w:hAnsi="Verdana"/>
        </w:rPr>
        <w:t>Studien-</w:t>
      </w:r>
      <w:r w:rsidRPr="00F373BE">
        <w:rPr>
          <w:rFonts w:ascii="Verdana" w:hAnsi="Verdana"/>
        </w:rPr>
        <w:t>Vorausschau</w:t>
      </w:r>
      <w:r w:rsidR="003C7B5F">
        <w:rPr>
          <w:rFonts w:ascii="Verdana" w:hAnsi="Verdana"/>
        </w:rPr>
        <w:t>:</w:t>
      </w:r>
      <w:r w:rsidR="00DC381D">
        <w:rPr>
          <w:rFonts w:ascii="Verdana" w:hAnsi="Verdana"/>
        </w:rPr>
        <w:t xml:space="preserve"> </w:t>
      </w:r>
      <w:r w:rsidR="00046208">
        <w:rPr>
          <w:rFonts w:ascii="Verdana" w:hAnsi="Verdana"/>
        </w:rPr>
        <w:t>Schubert AS,</w:t>
      </w:r>
      <w:r w:rsidR="0091431C">
        <w:rPr>
          <w:rFonts w:ascii="Verdana" w:hAnsi="Verdana"/>
        </w:rPr>
        <w:t xml:space="preserve"> </w:t>
      </w:r>
      <w:r w:rsidR="003C5F58">
        <w:rPr>
          <w:rFonts w:ascii="Verdana" w:hAnsi="Verdana"/>
        </w:rPr>
        <w:t xml:space="preserve">Haydn </w:t>
      </w:r>
      <w:proofErr w:type="spellStart"/>
      <w:r w:rsidR="003C5F58">
        <w:rPr>
          <w:rFonts w:ascii="Verdana" w:hAnsi="Verdana"/>
        </w:rPr>
        <w:t>Schöpfungsm</w:t>
      </w:r>
      <w:proofErr w:type="spellEnd"/>
      <w:r w:rsidR="003C5F58">
        <w:rPr>
          <w:rFonts w:ascii="Verdana" w:hAnsi="Verdana"/>
        </w:rPr>
        <w:t xml:space="preserve">; Haydn </w:t>
      </w:r>
      <w:proofErr w:type="spellStart"/>
      <w:r w:rsidR="003C5F58">
        <w:rPr>
          <w:rFonts w:ascii="Verdana" w:hAnsi="Verdana"/>
        </w:rPr>
        <w:t>Heiligm</w:t>
      </w:r>
      <w:proofErr w:type="spellEnd"/>
      <w:r w:rsidR="003C5F58">
        <w:rPr>
          <w:rFonts w:ascii="Verdana" w:hAnsi="Verdana"/>
        </w:rPr>
        <w:t>; Hummel ES</w:t>
      </w:r>
    </w:p>
    <w:p w14:paraId="385C7A3F" w14:textId="4ECA9BC0" w:rsidR="003D03DF" w:rsidRPr="00721C0F" w:rsidRDefault="003D03DF" w:rsidP="00867332">
      <w:pPr>
        <w:spacing w:line="276" w:lineRule="auto"/>
        <w:rPr>
          <w:rFonts w:ascii="Verdana" w:hAnsi="Verdana"/>
          <w:lang w:val="de-AT"/>
        </w:rPr>
      </w:pPr>
    </w:p>
    <w:p w14:paraId="4DC5FEEC" w14:textId="7E466BDB" w:rsidR="003D03DF" w:rsidRDefault="003D03DF" w:rsidP="00867332">
      <w:pPr>
        <w:spacing w:line="276" w:lineRule="auto"/>
        <w:rPr>
          <w:rFonts w:ascii="Verdana" w:hAnsi="Verdana"/>
          <w:lang w:val="de-AT"/>
        </w:rPr>
      </w:pPr>
      <w:r w:rsidRPr="003D03DF">
        <w:rPr>
          <w:rFonts w:ascii="Verdana" w:hAnsi="Verdana"/>
          <w:lang w:val="de-AT"/>
        </w:rPr>
        <w:t>Do</w:t>
      </w:r>
      <w:r w:rsidRPr="003D03DF">
        <w:rPr>
          <w:rFonts w:ascii="Verdana" w:hAnsi="Verdana"/>
          <w:lang w:val="de-AT"/>
        </w:rPr>
        <w:tab/>
        <w:t>16.Juli</w:t>
      </w:r>
      <w:r w:rsidRPr="003D03DF">
        <w:rPr>
          <w:rFonts w:ascii="Verdana" w:hAnsi="Verdana"/>
          <w:lang w:val="de-AT"/>
        </w:rPr>
        <w:tab/>
        <w:t>18.00h</w:t>
      </w:r>
      <w:r w:rsidRPr="003D03DF">
        <w:rPr>
          <w:rFonts w:ascii="Verdana" w:hAnsi="Verdana"/>
          <w:lang w:val="de-AT"/>
        </w:rPr>
        <w:tab/>
        <w:t>Chorprobe</w:t>
      </w:r>
      <w:r w:rsidRPr="003D03DF">
        <w:rPr>
          <w:rFonts w:ascii="Verdana" w:hAnsi="Verdana"/>
          <w:lang w:val="de-AT"/>
        </w:rPr>
        <w:tab/>
      </w:r>
      <w:r w:rsidRPr="003D03DF">
        <w:rPr>
          <w:rFonts w:ascii="Verdana" w:hAnsi="Verdana"/>
          <w:lang w:val="de-AT"/>
        </w:rPr>
        <w:tab/>
        <w:t>Haydn Theres</w:t>
      </w:r>
      <w:r>
        <w:rPr>
          <w:rFonts w:ascii="Verdana" w:hAnsi="Verdana"/>
          <w:lang w:val="de-AT"/>
        </w:rPr>
        <w:t xml:space="preserve">; </w:t>
      </w:r>
      <w:proofErr w:type="spellStart"/>
      <w:r>
        <w:rPr>
          <w:rFonts w:ascii="Verdana" w:hAnsi="Verdana"/>
          <w:lang w:val="de-AT"/>
        </w:rPr>
        <w:t>Schöpfungs</w:t>
      </w:r>
      <w:proofErr w:type="spellEnd"/>
      <w:r>
        <w:rPr>
          <w:rFonts w:ascii="Verdana" w:hAnsi="Verdana"/>
          <w:lang w:val="de-AT"/>
        </w:rPr>
        <w:t>;</w:t>
      </w:r>
      <w:r w:rsidR="00A161AE">
        <w:rPr>
          <w:rFonts w:ascii="Verdana" w:hAnsi="Verdana"/>
          <w:lang w:val="de-AT"/>
        </w:rPr>
        <w:t xml:space="preserve"> </w:t>
      </w:r>
      <w:proofErr w:type="spellStart"/>
      <w:r>
        <w:rPr>
          <w:rFonts w:ascii="Verdana" w:hAnsi="Verdana"/>
          <w:lang w:val="de-AT"/>
        </w:rPr>
        <w:t>Schu</w:t>
      </w:r>
      <w:proofErr w:type="spellEnd"/>
      <w:r>
        <w:rPr>
          <w:rFonts w:ascii="Verdana" w:hAnsi="Verdana"/>
          <w:lang w:val="de-AT"/>
        </w:rPr>
        <w:t xml:space="preserve"> As</w:t>
      </w:r>
      <w:r w:rsidR="00A161AE">
        <w:rPr>
          <w:rFonts w:ascii="Verdana" w:hAnsi="Verdana"/>
          <w:lang w:val="de-AT"/>
        </w:rPr>
        <w:t xml:space="preserve"> </w:t>
      </w:r>
      <w:proofErr w:type="spellStart"/>
      <w:r w:rsidR="00A161AE">
        <w:rPr>
          <w:rFonts w:ascii="Verdana" w:hAnsi="Verdana"/>
          <w:lang w:val="de-AT"/>
        </w:rPr>
        <w:t>pms</w:t>
      </w:r>
      <w:proofErr w:type="spellEnd"/>
    </w:p>
    <w:p w14:paraId="2B9D145D" w14:textId="569CD30A" w:rsidR="003D03DF" w:rsidRPr="003D03DF" w:rsidRDefault="003D03DF" w:rsidP="00867332">
      <w:pPr>
        <w:spacing w:line="276" w:lineRule="auto"/>
        <w:rPr>
          <w:rFonts w:ascii="Verdana" w:hAnsi="Verdana"/>
          <w:lang w:val="de-AT"/>
        </w:rPr>
      </w:pPr>
      <w:r w:rsidRPr="003D03DF">
        <w:rPr>
          <w:rFonts w:ascii="Verdana" w:hAnsi="Verdana"/>
          <w:lang w:val="de-AT"/>
        </w:rPr>
        <w:t>Sa</w:t>
      </w:r>
      <w:r w:rsidRPr="003D03DF">
        <w:rPr>
          <w:rFonts w:ascii="Verdana" w:hAnsi="Verdana"/>
          <w:lang w:val="de-AT"/>
        </w:rPr>
        <w:tab/>
        <w:t>18.Juli</w:t>
      </w:r>
      <w:r w:rsidRPr="003D03DF">
        <w:rPr>
          <w:rFonts w:ascii="Verdana" w:hAnsi="Verdana"/>
          <w:lang w:val="de-AT"/>
        </w:rPr>
        <w:tab/>
        <w:t>18.00h</w:t>
      </w:r>
      <w:r w:rsidRPr="003D03DF">
        <w:rPr>
          <w:rFonts w:ascii="Verdana" w:hAnsi="Verdana"/>
          <w:lang w:val="de-AT"/>
        </w:rPr>
        <w:tab/>
        <w:t>Chorprobe</w:t>
      </w:r>
      <w:r w:rsidRPr="003D03DF">
        <w:rPr>
          <w:rFonts w:ascii="Verdana" w:hAnsi="Verdana"/>
          <w:lang w:val="de-AT"/>
        </w:rPr>
        <w:tab/>
      </w:r>
      <w:r w:rsidRPr="003D03DF">
        <w:rPr>
          <w:rFonts w:ascii="Verdana" w:hAnsi="Verdana"/>
          <w:lang w:val="de-AT"/>
        </w:rPr>
        <w:tab/>
        <w:t xml:space="preserve">Haydn </w:t>
      </w:r>
      <w:proofErr w:type="spellStart"/>
      <w:r w:rsidRPr="003D03DF">
        <w:rPr>
          <w:rFonts w:ascii="Verdana" w:hAnsi="Verdana"/>
          <w:lang w:val="de-AT"/>
        </w:rPr>
        <w:t>Theresien</w:t>
      </w:r>
      <w:proofErr w:type="spellEnd"/>
    </w:p>
    <w:p w14:paraId="6F73A3C3" w14:textId="4194E230" w:rsidR="00194013" w:rsidRDefault="003D03DF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19.Juli</w:t>
      </w:r>
      <w:r>
        <w:rPr>
          <w:rFonts w:ascii="Verdana" w:hAnsi="Verdana"/>
          <w:lang w:val="de-AT"/>
        </w:rPr>
        <w:tab/>
        <w:t>08.00h</w:t>
      </w:r>
      <w:r>
        <w:rPr>
          <w:rFonts w:ascii="Verdana" w:hAnsi="Verdana"/>
          <w:lang w:val="de-AT"/>
        </w:rPr>
        <w:tab/>
        <w:t>GP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 xml:space="preserve">9h Haydn </w:t>
      </w:r>
      <w:proofErr w:type="spellStart"/>
      <w:r>
        <w:rPr>
          <w:rFonts w:ascii="Verdana" w:hAnsi="Verdana"/>
          <w:lang w:val="de-AT"/>
        </w:rPr>
        <w:t>Theresienmesse</w:t>
      </w:r>
      <w:proofErr w:type="spellEnd"/>
    </w:p>
    <w:p w14:paraId="07B62521" w14:textId="71BB26B9" w:rsidR="00F95FB6" w:rsidRDefault="00F95FB6" w:rsidP="00867332">
      <w:pPr>
        <w:spacing w:line="276" w:lineRule="auto"/>
        <w:rPr>
          <w:rFonts w:ascii="Verdana" w:hAnsi="Verdana"/>
          <w:lang w:val="de-AT"/>
        </w:rPr>
      </w:pPr>
    </w:p>
    <w:p w14:paraId="33C968D7" w14:textId="3EE9836F" w:rsidR="00F95FB6" w:rsidRDefault="00F95FB6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Do</w:t>
      </w:r>
      <w:r>
        <w:rPr>
          <w:rFonts w:ascii="Verdana" w:hAnsi="Verdana"/>
          <w:lang w:val="de-AT"/>
        </w:rPr>
        <w:tab/>
        <w:t>23.Juli</w:t>
      </w:r>
      <w:r>
        <w:rPr>
          <w:rFonts w:ascii="Verdana" w:hAnsi="Verdana"/>
          <w:lang w:val="de-AT"/>
        </w:rPr>
        <w:tab/>
        <w:t>1</w:t>
      </w:r>
      <w:r w:rsidR="00A5612C">
        <w:rPr>
          <w:rFonts w:ascii="Verdana" w:hAnsi="Verdana"/>
          <w:lang w:val="de-AT"/>
        </w:rPr>
        <w:t>7</w:t>
      </w:r>
      <w:r>
        <w:rPr>
          <w:rFonts w:ascii="Verdana" w:hAnsi="Verdana"/>
          <w:lang w:val="de-AT"/>
        </w:rPr>
        <w:t>.</w:t>
      </w:r>
      <w:r w:rsidR="00A5612C">
        <w:rPr>
          <w:rFonts w:ascii="Verdana" w:hAnsi="Verdana"/>
          <w:lang w:val="de-AT"/>
        </w:rPr>
        <w:t>3</w:t>
      </w:r>
      <w:r>
        <w:rPr>
          <w:rFonts w:ascii="Verdana" w:hAnsi="Verdana"/>
          <w:lang w:val="de-AT"/>
        </w:rPr>
        <w:t>0h</w:t>
      </w:r>
      <w:r>
        <w:rPr>
          <w:rFonts w:ascii="Verdana" w:hAnsi="Verdana"/>
          <w:lang w:val="de-AT"/>
        </w:rPr>
        <w:tab/>
        <w:t>Chorprobe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 xml:space="preserve">Mozart Missa </w:t>
      </w:r>
      <w:proofErr w:type="spellStart"/>
      <w:r>
        <w:rPr>
          <w:rFonts w:ascii="Verdana" w:hAnsi="Verdana"/>
          <w:lang w:val="de-AT"/>
        </w:rPr>
        <w:t>Solemnis</w:t>
      </w:r>
      <w:proofErr w:type="spellEnd"/>
      <w:r>
        <w:rPr>
          <w:rFonts w:ascii="Verdana" w:hAnsi="Verdana"/>
          <w:lang w:val="de-AT"/>
        </w:rPr>
        <w:t xml:space="preserve"> KV 337</w:t>
      </w:r>
    </w:p>
    <w:p w14:paraId="1596822E" w14:textId="0EE30F00" w:rsidR="00F95FB6" w:rsidRDefault="00F95FB6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Sa</w:t>
      </w:r>
      <w:r>
        <w:rPr>
          <w:rFonts w:ascii="Verdana" w:hAnsi="Verdana"/>
          <w:lang w:val="de-AT"/>
        </w:rPr>
        <w:tab/>
        <w:t>25.Juli</w:t>
      </w:r>
      <w:r>
        <w:rPr>
          <w:rFonts w:ascii="Verdana" w:hAnsi="Verdana"/>
          <w:lang w:val="de-AT"/>
        </w:rPr>
        <w:tab/>
        <w:t>1</w:t>
      </w:r>
      <w:r w:rsidR="00A5612C">
        <w:rPr>
          <w:rFonts w:ascii="Verdana" w:hAnsi="Verdana"/>
          <w:lang w:val="de-AT"/>
        </w:rPr>
        <w:t>7</w:t>
      </w:r>
      <w:r>
        <w:rPr>
          <w:rFonts w:ascii="Verdana" w:hAnsi="Verdana"/>
          <w:lang w:val="de-AT"/>
        </w:rPr>
        <w:t>.</w:t>
      </w:r>
      <w:r w:rsidR="00A5612C">
        <w:rPr>
          <w:rFonts w:ascii="Verdana" w:hAnsi="Verdana"/>
          <w:lang w:val="de-AT"/>
        </w:rPr>
        <w:t>3</w:t>
      </w:r>
      <w:r>
        <w:rPr>
          <w:rFonts w:ascii="Verdana" w:hAnsi="Verdana"/>
          <w:lang w:val="de-AT"/>
        </w:rPr>
        <w:t>0h</w:t>
      </w:r>
      <w:r>
        <w:rPr>
          <w:rFonts w:ascii="Verdana" w:hAnsi="Verdana"/>
          <w:lang w:val="de-AT"/>
        </w:rPr>
        <w:tab/>
        <w:t>Chorprobe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 xml:space="preserve">Mozart Missa </w:t>
      </w:r>
      <w:proofErr w:type="spellStart"/>
      <w:r>
        <w:rPr>
          <w:rFonts w:ascii="Verdana" w:hAnsi="Verdana"/>
          <w:lang w:val="de-AT"/>
        </w:rPr>
        <w:t>Solemnis</w:t>
      </w:r>
      <w:proofErr w:type="spellEnd"/>
      <w:r>
        <w:rPr>
          <w:rFonts w:ascii="Verdana" w:hAnsi="Verdana"/>
          <w:lang w:val="de-AT"/>
        </w:rPr>
        <w:t xml:space="preserve"> KV 337</w:t>
      </w:r>
    </w:p>
    <w:p w14:paraId="48B4CA01" w14:textId="1B4E110F" w:rsidR="00F95FB6" w:rsidRDefault="00F95FB6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26.Juli</w:t>
      </w:r>
      <w:r>
        <w:rPr>
          <w:rFonts w:ascii="Verdana" w:hAnsi="Verdana"/>
          <w:lang w:val="de-AT"/>
        </w:rPr>
        <w:tab/>
        <w:t>08.00h</w:t>
      </w:r>
      <w:r>
        <w:rPr>
          <w:rFonts w:ascii="Verdana" w:hAnsi="Verdana"/>
          <w:lang w:val="de-AT"/>
        </w:rPr>
        <w:tab/>
        <w:t>GP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 xml:space="preserve">9h Mozart Missa </w:t>
      </w:r>
      <w:proofErr w:type="spellStart"/>
      <w:r>
        <w:rPr>
          <w:rFonts w:ascii="Verdana" w:hAnsi="Verdana"/>
          <w:lang w:val="de-AT"/>
        </w:rPr>
        <w:t>Solemnis</w:t>
      </w:r>
      <w:proofErr w:type="spellEnd"/>
      <w:r>
        <w:rPr>
          <w:rFonts w:ascii="Verdana" w:hAnsi="Verdana"/>
          <w:lang w:val="de-AT"/>
        </w:rPr>
        <w:t xml:space="preserve"> KV 337</w:t>
      </w:r>
    </w:p>
    <w:p w14:paraId="1CF125D9" w14:textId="6A45AE8D" w:rsidR="00B83887" w:rsidRDefault="00B83887" w:rsidP="00867332">
      <w:pPr>
        <w:spacing w:line="276" w:lineRule="auto"/>
        <w:rPr>
          <w:rFonts w:ascii="Verdana" w:hAnsi="Verdana"/>
          <w:lang w:val="de-AT"/>
        </w:rPr>
      </w:pPr>
    </w:p>
    <w:p w14:paraId="51AB18A0" w14:textId="12F55B0F" w:rsidR="00B83887" w:rsidRDefault="00B83887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 xml:space="preserve">Do </w:t>
      </w:r>
      <w:r>
        <w:rPr>
          <w:rFonts w:ascii="Verdana" w:hAnsi="Verdana"/>
          <w:lang w:val="de-AT"/>
        </w:rPr>
        <w:tab/>
        <w:t>30.Juli</w:t>
      </w:r>
      <w:r>
        <w:rPr>
          <w:rFonts w:ascii="Verdana" w:hAnsi="Verdana"/>
          <w:lang w:val="de-AT"/>
        </w:rPr>
        <w:tab/>
        <w:t>1</w:t>
      </w:r>
      <w:r w:rsidR="00A5612C">
        <w:rPr>
          <w:rFonts w:ascii="Verdana" w:hAnsi="Verdana"/>
          <w:lang w:val="de-AT"/>
        </w:rPr>
        <w:t>7</w:t>
      </w:r>
      <w:r>
        <w:rPr>
          <w:rFonts w:ascii="Verdana" w:hAnsi="Verdana"/>
          <w:lang w:val="de-AT"/>
        </w:rPr>
        <w:t>.</w:t>
      </w:r>
      <w:r w:rsidR="00A5612C">
        <w:rPr>
          <w:rFonts w:ascii="Verdana" w:hAnsi="Verdana"/>
          <w:lang w:val="de-AT"/>
        </w:rPr>
        <w:t>3</w:t>
      </w:r>
      <w:r>
        <w:rPr>
          <w:rFonts w:ascii="Verdana" w:hAnsi="Verdana"/>
          <w:lang w:val="de-AT"/>
        </w:rPr>
        <w:t>0h</w:t>
      </w:r>
      <w:r>
        <w:rPr>
          <w:rFonts w:ascii="Verdana" w:hAnsi="Verdana"/>
          <w:lang w:val="de-AT"/>
        </w:rPr>
        <w:tab/>
        <w:t>Chorprobe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Beethoven C</w:t>
      </w:r>
    </w:p>
    <w:p w14:paraId="46B83C45" w14:textId="1526BE36" w:rsidR="00B83887" w:rsidRPr="00B30CB1" w:rsidRDefault="00B83887" w:rsidP="00867332">
      <w:pPr>
        <w:spacing w:line="276" w:lineRule="auto"/>
        <w:rPr>
          <w:rFonts w:ascii="Verdana" w:hAnsi="Verdana"/>
          <w:lang w:val="de-AT"/>
        </w:rPr>
      </w:pPr>
      <w:r w:rsidRPr="00B30CB1">
        <w:rPr>
          <w:rFonts w:ascii="Verdana" w:hAnsi="Verdana"/>
          <w:lang w:val="de-AT"/>
        </w:rPr>
        <w:t>Sa</w:t>
      </w:r>
      <w:r w:rsidRPr="00B30CB1">
        <w:rPr>
          <w:rFonts w:ascii="Verdana" w:hAnsi="Verdana"/>
          <w:lang w:val="de-AT"/>
        </w:rPr>
        <w:tab/>
        <w:t>01.Aug</w:t>
      </w:r>
      <w:r w:rsidRPr="00B30CB1">
        <w:rPr>
          <w:rFonts w:ascii="Verdana" w:hAnsi="Verdana"/>
          <w:lang w:val="de-AT"/>
        </w:rPr>
        <w:tab/>
        <w:t>1</w:t>
      </w:r>
      <w:r w:rsidR="00A5612C">
        <w:rPr>
          <w:rFonts w:ascii="Verdana" w:hAnsi="Verdana"/>
          <w:lang w:val="de-AT"/>
        </w:rPr>
        <w:t>7</w:t>
      </w:r>
      <w:r w:rsidRPr="00B30CB1">
        <w:rPr>
          <w:rFonts w:ascii="Verdana" w:hAnsi="Verdana"/>
          <w:lang w:val="de-AT"/>
        </w:rPr>
        <w:t>.</w:t>
      </w:r>
      <w:r w:rsidR="00A5612C">
        <w:rPr>
          <w:rFonts w:ascii="Verdana" w:hAnsi="Verdana"/>
          <w:lang w:val="de-AT"/>
        </w:rPr>
        <w:t>3</w:t>
      </w:r>
      <w:r w:rsidRPr="00B30CB1">
        <w:rPr>
          <w:rFonts w:ascii="Verdana" w:hAnsi="Verdana"/>
          <w:lang w:val="de-AT"/>
        </w:rPr>
        <w:t>0h</w:t>
      </w:r>
      <w:r w:rsidRPr="00B30CB1">
        <w:rPr>
          <w:rFonts w:ascii="Verdana" w:hAnsi="Verdana"/>
          <w:lang w:val="de-AT"/>
        </w:rPr>
        <w:tab/>
        <w:t>Chorprobe</w:t>
      </w:r>
      <w:r w:rsidRPr="00B30CB1">
        <w:rPr>
          <w:rFonts w:ascii="Verdana" w:hAnsi="Verdana"/>
          <w:lang w:val="de-AT"/>
        </w:rPr>
        <w:tab/>
      </w:r>
      <w:r w:rsidRPr="00B30CB1">
        <w:rPr>
          <w:rFonts w:ascii="Verdana" w:hAnsi="Verdana"/>
          <w:lang w:val="de-AT"/>
        </w:rPr>
        <w:tab/>
        <w:t xml:space="preserve">Beethoven C </w:t>
      </w:r>
    </w:p>
    <w:p w14:paraId="758E3826" w14:textId="28FC0599" w:rsidR="00B30CB1" w:rsidRDefault="00B83887" w:rsidP="00867332">
      <w:pPr>
        <w:spacing w:line="276" w:lineRule="auto"/>
        <w:rPr>
          <w:rFonts w:ascii="Verdana" w:hAnsi="Verdana"/>
          <w:lang w:val="de-AT"/>
        </w:rPr>
      </w:pPr>
      <w:r w:rsidRPr="00B83887">
        <w:rPr>
          <w:rFonts w:ascii="Verdana" w:hAnsi="Verdana"/>
          <w:lang w:val="de-AT"/>
        </w:rPr>
        <w:t>So</w:t>
      </w:r>
      <w:r w:rsidRPr="00B83887">
        <w:rPr>
          <w:rFonts w:ascii="Verdana" w:hAnsi="Verdana"/>
          <w:lang w:val="de-AT"/>
        </w:rPr>
        <w:tab/>
        <w:t>02.Aug</w:t>
      </w:r>
      <w:r w:rsidRPr="00B83887">
        <w:rPr>
          <w:rFonts w:ascii="Verdana" w:hAnsi="Verdana"/>
          <w:lang w:val="de-AT"/>
        </w:rPr>
        <w:tab/>
        <w:t>08.00</w:t>
      </w:r>
      <w:r w:rsidRPr="00B83887">
        <w:rPr>
          <w:rFonts w:ascii="Verdana" w:hAnsi="Verdana"/>
          <w:lang w:val="de-AT"/>
        </w:rPr>
        <w:tab/>
      </w:r>
      <w:r w:rsidRPr="00B83887">
        <w:rPr>
          <w:rFonts w:ascii="Verdana" w:hAnsi="Verdana"/>
          <w:lang w:val="de-AT"/>
        </w:rPr>
        <w:tab/>
        <w:t>GP</w:t>
      </w:r>
      <w:r w:rsidRPr="00B83887">
        <w:rPr>
          <w:rFonts w:ascii="Verdana" w:hAnsi="Verdana"/>
          <w:lang w:val="de-AT"/>
        </w:rPr>
        <w:tab/>
      </w:r>
      <w:r w:rsidRPr="00B83887">
        <w:rPr>
          <w:rFonts w:ascii="Verdana" w:hAnsi="Verdana"/>
          <w:lang w:val="de-AT"/>
        </w:rPr>
        <w:tab/>
      </w:r>
      <w:r w:rsidRPr="00B83887">
        <w:rPr>
          <w:rFonts w:ascii="Verdana" w:hAnsi="Verdana"/>
          <w:lang w:val="de-AT"/>
        </w:rPr>
        <w:tab/>
        <w:t xml:space="preserve">9h Beethoven Messe </w:t>
      </w:r>
      <w:r>
        <w:rPr>
          <w:rFonts w:ascii="Verdana" w:hAnsi="Verdana"/>
          <w:lang w:val="de-AT"/>
        </w:rPr>
        <w:t>C-Dur op.86</w:t>
      </w:r>
    </w:p>
    <w:p w14:paraId="676F9319" w14:textId="3E6B2217" w:rsidR="00B91DD2" w:rsidRDefault="00B91DD2" w:rsidP="00867332">
      <w:pPr>
        <w:spacing w:line="276" w:lineRule="auto"/>
        <w:rPr>
          <w:rFonts w:ascii="Verdana" w:hAnsi="Verdana"/>
          <w:lang w:val="de-AT"/>
        </w:rPr>
      </w:pPr>
    </w:p>
    <w:p w14:paraId="2F07976F" w14:textId="7EEA3D77" w:rsidR="00B91DD2" w:rsidRDefault="00B91DD2" w:rsidP="00867332">
      <w:pPr>
        <w:spacing w:line="276" w:lineRule="auto"/>
        <w:rPr>
          <w:rFonts w:ascii="Verdana" w:hAnsi="Verdana"/>
          <w:lang w:val="en-US"/>
        </w:rPr>
      </w:pPr>
      <w:r w:rsidRPr="00B91DD2">
        <w:rPr>
          <w:rFonts w:ascii="Verdana" w:hAnsi="Verdana"/>
          <w:lang w:val="en-US"/>
        </w:rPr>
        <w:t>Do</w:t>
      </w:r>
      <w:r w:rsidRPr="00B91DD2">
        <w:rPr>
          <w:rFonts w:ascii="Verdana" w:hAnsi="Verdana"/>
          <w:lang w:val="en-US"/>
        </w:rPr>
        <w:tab/>
        <w:t>06.Aug</w:t>
      </w:r>
      <w:r w:rsidRPr="00B91DD2">
        <w:rPr>
          <w:rFonts w:ascii="Verdana" w:hAnsi="Verdana"/>
          <w:lang w:val="en-US"/>
        </w:rPr>
        <w:tab/>
        <w:t>1</w:t>
      </w:r>
      <w:r w:rsidR="00A5612C">
        <w:rPr>
          <w:rFonts w:ascii="Verdana" w:hAnsi="Verdana"/>
          <w:lang w:val="en-US"/>
        </w:rPr>
        <w:t>7</w:t>
      </w:r>
      <w:r w:rsidRPr="00B91DD2">
        <w:rPr>
          <w:rFonts w:ascii="Verdana" w:hAnsi="Verdana"/>
          <w:lang w:val="en-US"/>
        </w:rPr>
        <w:t>.</w:t>
      </w:r>
      <w:r w:rsidR="00A5612C">
        <w:rPr>
          <w:rFonts w:ascii="Verdana" w:hAnsi="Verdana"/>
          <w:lang w:val="en-US"/>
        </w:rPr>
        <w:t>3</w:t>
      </w:r>
      <w:r w:rsidRPr="00B91DD2">
        <w:rPr>
          <w:rFonts w:ascii="Verdana" w:hAnsi="Verdana"/>
          <w:lang w:val="en-US"/>
        </w:rPr>
        <w:t>0h</w:t>
      </w:r>
      <w:r w:rsidRPr="00B91DD2">
        <w:rPr>
          <w:rFonts w:ascii="Verdana" w:hAnsi="Verdana"/>
          <w:lang w:val="en-US"/>
        </w:rPr>
        <w:tab/>
      </w:r>
      <w:proofErr w:type="spellStart"/>
      <w:r w:rsidRPr="00B91DD2">
        <w:rPr>
          <w:rFonts w:ascii="Verdana" w:hAnsi="Verdana"/>
          <w:lang w:val="en-US"/>
        </w:rPr>
        <w:t>Chorprobe</w:t>
      </w:r>
      <w:proofErr w:type="spellEnd"/>
      <w:r w:rsidRPr="00B91DD2">
        <w:rPr>
          <w:rFonts w:ascii="Verdana" w:hAnsi="Verdana"/>
          <w:lang w:val="en-US"/>
        </w:rPr>
        <w:tab/>
      </w:r>
      <w:r w:rsidRPr="00B91DD2">
        <w:rPr>
          <w:rFonts w:ascii="Verdana" w:hAnsi="Verdana"/>
          <w:lang w:val="en-US"/>
        </w:rPr>
        <w:tab/>
        <w:t>Sc</w:t>
      </w:r>
      <w:r>
        <w:rPr>
          <w:rFonts w:ascii="Verdana" w:hAnsi="Verdana"/>
          <w:lang w:val="en-US"/>
        </w:rPr>
        <w:t>hubert As</w:t>
      </w:r>
    </w:p>
    <w:p w14:paraId="3FCB9E3E" w14:textId="211857B1" w:rsidR="00B91DD2" w:rsidRPr="00C358F1" w:rsidRDefault="00B91DD2" w:rsidP="00867332">
      <w:pPr>
        <w:spacing w:line="276" w:lineRule="auto"/>
        <w:rPr>
          <w:rFonts w:ascii="Verdana" w:hAnsi="Verdana"/>
          <w:lang w:val="en-US"/>
        </w:rPr>
      </w:pPr>
      <w:r w:rsidRPr="00C358F1">
        <w:rPr>
          <w:rFonts w:ascii="Verdana" w:hAnsi="Verdana"/>
          <w:lang w:val="en-US"/>
        </w:rPr>
        <w:t>Sa</w:t>
      </w:r>
      <w:r w:rsidRPr="00C358F1">
        <w:rPr>
          <w:rFonts w:ascii="Verdana" w:hAnsi="Verdana"/>
          <w:lang w:val="en-US"/>
        </w:rPr>
        <w:tab/>
        <w:t>08.Aug</w:t>
      </w:r>
      <w:r w:rsidRPr="00C358F1">
        <w:rPr>
          <w:rFonts w:ascii="Verdana" w:hAnsi="Verdana"/>
          <w:lang w:val="en-US"/>
        </w:rPr>
        <w:tab/>
        <w:t>1</w:t>
      </w:r>
      <w:r w:rsidR="00A5612C">
        <w:rPr>
          <w:rFonts w:ascii="Verdana" w:hAnsi="Verdana"/>
          <w:lang w:val="en-US"/>
        </w:rPr>
        <w:t>7</w:t>
      </w:r>
      <w:r w:rsidRPr="00C358F1">
        <w:rPr>
          <w:rFonts w:ascii="Verdana" w:hAnsi="Verdana"/>
          <w:lang w:val="en-US"/>
        </w:rPr>
        <w:t>.</w:t>
      </w:r>
      <w:r w:rsidR="00A5612C">
        <w:rPr>
          <w:rFonts w:ascii="Verdana" w:hAnsi="Verdana"/>
          <w:lang w:val="en-US"/>
        </w:rPr>
        <w:t>3</w:t>
      </w:r>
      <w:r w:rsidRPr="00C358F1">
        <w:rPr>
          <w:rFonts w:ascii="Verdana" w:hAnsi="Verdana"/>
          <w:lang w:val="en-US"/>
        </w:rPr>
        <w:t>0h</w:t>
      </w:r>
      <w:r w:rsidRPr="00C358F1">
        <w:rPr>
          <w:rFonts w:ascii="Verdana" w:hAnsi="Verdana"/>
          <w:lang w:val="en-US"/>
        </w:rPr>
        <w:tab/>
      </w:r>
      <w:proofErr w:type="spellStart"/>
      <w:r w:rsidRPr="00C358F1">
        <w:rPr>
          <w:rFonts w:ascii="Verdana" w:hAnsi="Verdana"/>
          <w:lang w:val="en-US"/>
        </w:rPr>
        <w:t>Chorprobe</w:t>
      </w:r>
      <w:proofErr w:type="spellEnd"/>
      <w:r w:rsidRPr="00C358F1">
        <w:rPr>
          <w:rFonts w:ascii="Verdana" w:hAnsi="Verdana"/>
          <w:lang w:val="en-US"/>
        </w:rPr>
        <w:tab/>
      </w:r>
      <w:r w:rsidRPr="00C358F1">
        <w:rPr>
          <w:rFonts w:ascii="Verdana" w:hAnsi="Verdana"/>
          <w:lang w:val="en-US"/>
        </w:rPr>
        <w:tab/>
        <w:t>Schubert As</w:t>
      </w:r>
    </w:p>
    <w:p w14:paraId="5DC003DD" w14:textId="70A20E9B" w:rsidR="00B91DD2" w:rsidRPr="00A5612C" w:rsidRDefault="00B91DD2" w:rsidP="00867332">
      <w:pPr>
        <w:spacing w:line="276" w:lineRule="auto"/>
        <w:rPr>
          <w:rFonts w:ascii="Verdana" w:hAnsi="Verdana"/>
          <w:lang w:val="en-US"/>
        </w:rPr>
      </w:pPr>
      <w:proofErr w:type="gramStart"/>
      <w:r w:rsidRPr="00A5612C">
        <w:rPr>
          <w:rFonts w:ascii="Verdana" w:hAnsi="Verdana"/>
          <w:lang w:val="en-US"/>
        </w:rPr>
        <w:t>So</w:t>
      </w:r>
      <w:proofErr w:type="gramEnd"/>
      <w:r w:rsidRPr="00A5612C">
        <w:rPr>
          <w:rFonts w:ascii="Verdana" w:hAnsi="Verdana"/>
          <w:lang w:val="en-US"/>
        </w:rPr>
        <w:tab/>
        <w:t>09.Aug</w:t>
      </w:r>
      <w:r w:rsidRPr="00A5612C">
        <w:rPr>
          <w:rFonts w:ascii="Verdana" w:hAnsi="Verdana"/>
          <w:lang w:val="en-US"/>
        </w:rPr>
        <w:tab/>
        <w:t>08.00h</w:t>
      </w:r>
      <w:r w:rsidRPr="00A5612C">
        <w:rPr>
          <w:rFonts w:ascii="Verdana" w:hAnsi="Verdana"/>
          <w:lang w:val="en-US"/>
        </w:rPr>
        <w:tab/>
        <w:t>GP</w:t>
      </w:r>
      <w:r w:rsidRPr="00A5612C">
        <w:rPr>
          <w:rFonts w:ascii="Verdana" w:hAnsi="Verdana"/>
          <w:lang w:val="en-US"/>
        </w:rPr>
        <w:tab/>
      </w:r>
      <w:r w:rsidRPr="00A5612C">
        <w:rPr>
          <w:rFonts w:ascii="Verdana" w:hAnsi="Verdana"/>
          <w:lang w:val="en-US"/>
        </w:rPr>
        <w:tab/>
      </w:r>
      <w:r w:rsidRPr="00A5612C">
        <w:rPr>
          <w:rFonts w:ascii="Verdana" w:hAnsi="Verdana"/>
          <w:lang w:val="en-US"/>
        </w:rPr>
        <w:tab/>
        <w:t>9h Schubert Messe in As-Dur</w:t>
      </w:r>
    </w:p>
    <w:p w14:paraId="1417352A" w14:textId="595F529D" w:rsidR="00A40F90" w:rsidRPr="00A5612C" w:rsidRDefault="00A40F90" w:rsidP="00867332">
      <w:pPr>
        <w:spacing w:line="276" w:lineRule="auto"/>
        <w:rPr>
          <w:rFonts w:ascii="Verdana" w:hAnsi="Verdana"/>
          <w:lang w:val="en-US"/>
        </w:rPr>
      </w:pPr>
    </w:p>
    <w:p w14:paraId="38F14061" w14:textId="2A039346" w:rsidR="00A40F90" w:rsidRPr="00A5612C" w:rsidRDefault="00A40F90" w:rsidP="00867332">
      <w:pPr>
        <w:spacing w:line="276" w:lineRule="auto"/>
        <w:rPr>
          <w:rFonts w:ascii="Verdana" w:hAnsi="Verdana"/>
          <w:lang w:val="de-AT"/>
        </w:rPr>
      </w:pPr>
      <w:r w:rsidRPr="00A5612C">
        <w:rPr>
          <w:rFonts w:ascii="Verdana" w:hAnsi="Verdana"/>
          <w:lang w:val="de-AT"/>
        </w:rPr>
        <w:t>Do</w:t>
      </w:r>
      <w:r w:rsidRPr="00A5612C">
        <w:rPr>
          <w:rFonts w:ascii="Verdana" w:hAnsi="Verdana"/>
          <w:lang w:val="de-AT"/>
        </w:rPr>
        <w:tab/>
        <w:t>13.Aug</w:t>
      </w:r>
      <w:r w:rsidRPr="00A5612C">
        <w:rPr>
          <w:rFonts w:ascii="Verdana" w:hAnsi="Verdana"/>
          <w:lang w:val="de-AT"/>
        </w:rPr>
        <w:tab/>
        <w:t>1</w:t>
      </w:r>
      <w:r w:rsidR="00A5612C" w:rsidRPr="00A5612C">
        <w:rPr>
          <w:rFonts w:ascii="Verdana" w:hAnsi="Verdana"/>
          <w:lang w:val="de-AT"/>
        </w:rPr>
        <w:t>7</w:t>
      </w:r>
      <w:r w:rsidRPr="00A5612C">
        <w:rPr>
          <w:rFonts w:ascii="Verdana" w:hAnsi="Verdana"/>
          <w:lang w:val="de-AT"/>
        </w:rPr>
        <w:t>.</w:t>
      </w:r>
      <w:r w:rsidR="00A5612C">
        <w:rPr>
          <w:rFonts w:ascii="Verdana" w:hAnsi="Verdana"/>
          <w:lang w:val="de-AT"/>
        </w:rPr>
        <w:t>3</w:t>
      </w:r>
      <w:r w:rsidRPr="00A5612C">
        <w:rPr>
          <w:rFonts w:ascii="Verdana" w:hAnsi="Verdana"/>
          <w:lang w:val="de-AT"/>
        </w:rPr>
        <w:t>0h</w:t>
      </w:r>
      <w:r w:rsidRPr="00A5612C">
        <w:rPr>
          <w:rFonts w:ascii="Verdana" w:hAnsi="Verdana"/>
          <w:lang w:val="de-AT"/>
        </w:rPr>
        <w:tab/>
        <w:t>Chorprobe</w:t>
      </w:r>
      <w:r w:rsidR="00046208" w:rsidRPr="00A5612C">
        <w:rPr>
          <w:rFonts w:ascii="Verdana" w:hAnsi="Verdana"/>
          <w:lang w:val="de-AT"/>
        </w:rPr>
        <w:tab/>
      </w:r>
      <w:r w:rsidR="00046208" w:rsidRPr="00A5612C">
        <w:rPr>
          <w:rFonts w:ascii="Verdana" w:hAnsi="Verdana"/>
          <w:lang w:val="de-AT"/>
        </w:rPr>
        <w:tab/>
        <w:t>Krönungsmesse etc.</w:t>
      </w:r>
    </w:p>
    <w:p w14:paraId="57BDC152" w14:textId="77777777" w:rsidR="00C358F1" w:rsidRDefault="00046208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Sa</w:t>
      </w:r>
      <w:r>
        <w:rPr>
          <w:rFonts w:ascii="Verdana" w:hAnsi="Verdana"/>
          <w:lang w:val="de-AT"/>
        </w:rPr>
        <w:tab/>
        <w:t>15.Aug</w:t>
      </w:r>
      <w:r>
        <w:rPr>
          <w:rFonts w:ascii="Verdana" w:hAnsi="Verdana"/>
          <w:lang w:val="de-AT"/>
        </w:rPr>
        <w:tab/>
        <w:t>08.20h</w:t>
      </w:r>
      <w:r w:rsidR="00C358F1">
        <w:rPr>
          <w:rFonts w:ascii="Verdana" w:hAnsi="Verdana"/>
          <w:lang w:val="de-AT"/>
        </w:rPr>
        <w:tab/>
        <w:t>GP</w:t>
      </w:r>
      <w:r w:rsidR="00C358F1">
        <w:rPr>
          <w:rFonts w:ascii="Verdana" w:hAnsi="Verdana"/>
          <w:lang w:val="de-AT"/>
        </w:rPr>
        <w:tab/>
      </w:r>
      <w:r w:rsidR="00C358F1">
        <w:rPr>
          <w:rFonts w:ascii="Verdana" w:hAnsi="Verdana"/>
          <w:lang w:val="de-AT"/>
        </w:rPr>
        <w:tab/>
      </w:r>
      <w:r w:rsidR="00C358F1">
        <w:rPr>
          <w:rFonts w:ascii="Verdana" w:hAnsi="Verdana"/>
          <w:lang w:val="de-AT"/>
        </w:rPr>
        <w:tab/>
        <w:t>9h Mozart Krönungsmesse etc.</w:t>
      </w:r>
    </w:p>
    <w:p w14:paraId="2C986821" w14:textId="77777777" w:rsidR="00C358F1" w:rsidRDefault="00C358F1" w:rsidP="00867332">
      <w:pPr>
        <w:spacing w:line="276" w:lineRule="auto"/>
        <w:rPr>
          <w:rFonts w:ascii="Verdana" w:hAnsi="Verdana"/>
          <w:lang w:val="de-AT"/>
        </w:rPr>
      </w:pPr>
    </w:p>
    <w:p w14:paraId="7821C880" w14:textId="35ABFBEE" w:rsidR="00C358F1" w:rsidRPr="0091431C" w:rsidRDefault="000F40FF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Do</w:t>
      </w:r>
      <w:r w:rsidR="00C358F1" w:rsidRPr="0091431C">
        <w:rPr>
          <w:rFonts w:ascii="Verdana" w:hAnsi="Verdana"/>
          <w:lang w:val="de-AT"/>
        </w:rPr>
        <w:tab/>
        <w:t>2</w:t>
      </w:r>
      <w:r>
        <w:rPr>
          <w:rFonts w:ascii="Verdana" w:hAnsi="Verdana"/>
          <w:lang w:val="de-AT"/>
        </w:rPr>
        <w:t>0</w:t>
      </w:r>
      <w:r w:rsidR="00C358F1" w:rsidRPr="0091431C">
        <w:rPr>
          <w:rFonts w:ascii="Verdana" w:hAnsi="Verdana"/>
          <w:lang w:val="de-AT"/>
        </w:rPr>
        <w:t>.Aug</w:t>
      </w:r>
      <w:r w:rsidR="00C358F1" w:rsidRPr="0091431C">
        <w:rPr>
          <w:rFonts w:ascii="Verdana" w:hAnsi="Verdana"/>
          <w:lang w:val="de-AT"/>
        </w:rPr>
        <w:tab/>
        <w:t>1</w:t>
      </w:r>
      <w:r w:rsidR="00A5612C">
        <w:rPr>
          <w:rFonts w:ascii="Verdana" w:hAnsi="Verdana"/>
          <w:lang w:val="de-AT"/>
        </w:rPr>
        <w:t>7</w:t>
      </w:r>
      <w:r w:rsidR="00C358F1" w:rsidRPr="0091431C">
        <w:rPr>
          <w:rFonts w:ascii="Verdana" w:hAnsi="Verdana"/>
          <w:lang w:val="de-AT"/>
        </w:rPr>
        <w:t>.</w:t>
      </w:r>
      <w:r w:rsidR="00A5612C">
        <w:rPr>
          <w:rFonts w:ascii="Verdana" w:hAnsi="Verdana"/>
          <w:lang w:val="de-AT"/>
        </w:rPr>
        <w:t>3</w:t>
      </w:r>
      <w:r w:rsidR="00C358F1" w:rsidRPr="0091431C">
        <w:rPr>
          <w:rFonts w:ascii="Verdana" w:hAnsi="Verdana"/>
          <w:lang w:val="de-AT"/>
        </w:rPr>
        <w:t>0h</w:t>
      </w:r>
      <w:r w:rsidR="00C358F1" w:rsidRPr="0091431C">
        <w:rPr>
          <w:rFonts w:ascii="Verdana" w:hAnsi="Verdana"/>
          <w:lang w:val="de-AT"/>
        </w:rPr>
        <w:tab/>
        <w:t>Chorprobe</w:t>
      </w:r>
      <w:r w:rsidR="00C358F1" w:rsidRPr="0091431C">
        <w:rPr>
          <w:rFonts w:ascii="Verdana" w:hAnsi="Verdana"/>
          <w:lang w:val="de-AT"/>
        </w:rPr>
        <w:tab/>
      </w:r>
      <w:r w:rsidR="00C358F1" w:rsidRPr="0091431C">
        <w:rPr>
          <w:rFonts w:ascii="Verdana" w:hAnsi="Verdana"/>
          <w:lang w:val="de-AT"/>
        </w:rPr>
        <w:tab/>
        <w:t>Haydn Schöpfungsmesse</w:t>
      </w:r>
    </w:p>
    <w:p w14:paraId="3D77FD14" w14:textId="1056E645" w:rsidR="00046208" w:rsidRPr="00C358F1" w:rsidRDefault="000F40FF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Fr</w:t>
      </w:r>
      <w:r>
        <w:rPr>
          <w:rFonts w:ascii="Verdana" w:hAnsi="Verdana"/>
          <w:lang w:val="de-AT"/>
        </w:rPr>
        <w:tab/>
        <w:t>21.Aug</w:t>
      </w:r>
      <w:r w:rsidR="00C358F1" w:rsidRPr="00C358F1">
        <w:rPr>
          <w:rFonts w:ascii="Verdana" w:hAnsi="Verdana"/>
          <w:lang w:val="de-AT"/>
        </w:rPr>
        <w:tab/>
        <w:t>1</w:t>
      </w:r>
      <w:r w:rsidR="00A5612C">
        <w:rPr>
          <w:rFonts w:ascii="Verdana" w:hAnsi="Verdana"/>
          <w:lang w:val="de-AT"/>
        </w:rPr>
        <w:t>7</w:t>
      </w:r>
      <w:r w:rsidR="00C358F1" w:rsidRPr="00C358F1">
        <w:rPr>
          <w:rFonts w:ascii="Verdana" w:hAnsi="Verdana"/>
          <w:lang w:val="de-AT"/>
        </w:rPr>
        <w:t>.</w:t>
      </w:r>
      <w:r w:rsidR="00A5612C">
        <w:rPr>
          <w:rFonts w:ascii="Verdana" w:hAnsi="Verdana"/>
          <w:lang w:val="de-AT"/>
        </w:rPr>
        <w:t>3</w:t>
      </w:r>
      <w:r w:rsidR="00C358F1" w:rsidRPr="00C358F1">
        <w:rPr>
          <w:rFonts w:ascii="Verdana" w:hAnsi="Verdana"/>
          <w:lang w:val="de-AT"/>
        </w:rPr>
        <w:t>0h</w:t>
      </w:r>
      <w:r w:rsidR="00C358F1" w:rsidRPr="00C358F1">
        <w:rPr>
          <w:rFonts w:ascii="Verdana" w:hAnsi="Verdana"/>
          <w:lang w:val="de-AT"/>
        </w:rPr>
        <w:tab/>
        <w:t>Chorprobe</w:t>
      </w:r>
      <w:r w:rsidR="00C358F1" w:rsidRPr="00C358F1">
        <w:rPr>
          <w:rFonts w:ascii="Verdana" w:hAnsi="Verdana"/>
          <w:lang w:val="de-AT"/>
        </w:rPr>
        <w:tab/>
      </w:r>
      <w:r w:rsidR="00C358F1" w:rsidRPr="00C358F1">
        <w:rPr>
          <w:rFonts w:ascii="Verdana" w:hAnsi="Verdana"/>
          <w:lang w:val="de-AT"/>
        </w:rPr>
        <w:tab/>
        <w:t>Haydn Sch</w:t>
      </w:r>
      <w:r w:rsidR="00C358F1">
        <w:rPr>
          <w:rFonts w:ascii="Verdana" w:hAnsi="Verdana"/>
          <w:lang w:val="de-AT"/>
        </w:rPr>
        <w:t>öpfungsmesse</w:t>
      </w:r>
      <w:r w:rsidR="00046208" w:rsidRPr="00C358F1">
        <w:rPr>
          <w:rFonts w:ascii="Verdana" w:hAnsi="Verdana"/>
          <w:lang w:val="de-AT"/>
        </w:rPr>
        <w:tab/>
      </w:r>
    </w:p>
    <w:p w14:paraId="0572B043" w14:textId="77777777" w:rsidR="00C358F1" w:rsidRDefault="00C358F1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23.Aug</w:t>
      </w:r>
      <w:r>
        <w:rPr>
          <w:rFonts w:ascii="Verdana" w:hAnsi="Verdana"/>
          <w:lang w:val="de-AT"/>
        </w:rPr>
        <w:tab/>
        <w:t>08.00h</w:t>
      </w:r>
      <w:r>
        <w:rPr>
          <w:rFonts w:ascii="Verdana" w:hAnsi="Verdana"/>
          <w:lang w:val="de-AT"/>
        </w:rPr>
        <w:tab/>
        <w:t>GP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9h Haydn Schöpfungsmesse</w:t>
      </w:r>
    </w:p>
    <w:p w14:paraId="15ACBA46" w14:textId="77777777" w:rsidR="00C358F1" w:rsidRDefault="00C358F1" w:rsidP="00867332">
      <w:pPr>
        <w:spacing w:line="276" w:lineRule="auto"/>
        <w:rPr>
          <w:rFonts w:ascii="Verdana" w:hAnsi="Verdana"/>
          <w:lang w:val="de-AT"/>
        </w:rPr>
      </w:pPr>
    </w:p>
    <w:p w14:paraId="34CD0F7F" w14:textId="77777777" w:rsidR="0091431C" w:rsidRDefault="00C358F1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 xml:space="preserve">frei    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Chorferien</w:t>
      </w:r>
      <w:r>
        <w:rPr>
          <w:rFonts w:ascii="Verdana" w:hAnsi="Verdana"/>
          <w:lang w:val="de-AT"/>
        </w:rPr>
        <w:tab/>
        <w:t>Teil 2</w:t>
      </w:r>
      <w:r w:rsidR="00B83887" w:rsidRPr="00C358F1">
        <w:rPr>
          <w:rFonts w:ascii="Verdana" w:hAnsi="Verdana"/>
          <w:lang w:val="de-AT"/>
        </w:rPr>
        <w:t xml:space="preserve"> </w:t>
      </w:r>
    </w:p>
    <w:p w14:paraId="36F3DE06" w14:textId="77777777" w:rsidR="0091431C" w:rsidRDefault="0091431C" w:rsidP="00867332">
      <w:pPr>
        <w:spacing w:line="276" w:lineRule="auto"/>
        <w:rPr>
          <w:rFonts w:ascii="Verdana" w:hAnsi="Verdana"/>
          <w:lang w:val="de-AT"/>
        </w:rPr>
      </w:pPr>
    </w:p>
    <w:p w14:paraId="0C02590B" w14:textId="62467EA3" w:rsidR="0091431C" w:rsidRPr="003D7945" w:rsidRDefault="0091431C" w:rsidP="00867332">
      <w:pPr>
        <w:spacing w:line="276" w:lineRule="auto"/>
        <w:rPr>
          <w:rFonts w:ascii="Verdana" w:hAnsi="Verdana"/>
          <w:lang w:val="de-AT"/>
        </w:rPr>
      </w:pPr>
      <w:r w:rsidRPr="003D7945">
        <w:rPr>
          <w:rFonts w:ascii="Verdana" w:hAnsi="Verdana"/>
          <w:lang w:val="de-AT"/>
        </w:rPr>
        <w:t>Do</w:t>
      </w:r>
      <w:r w:rsidRPr="003D7945">
        <w:rPr>
          <w:rFonts w:ascii="Verdana" w:hAnsi="Verdana"/>
          <w:lang w:val="de-AT"/>
        </w:rPr>
        <w:tab/>
        <w:t>17.Sept</w:t>
      </w:r>
      <w:r w:rsidRPr="003D7945">
        <w:rPr>
          <w:rFonts w:ascii="Verdana" w:hAnsi="Verdana"/>
          <w:lang w:val="de-AT"/>
        </w:rPr>
        <w:tab/>
        <w:t>18.00h</w:t>
      </w:r>
      <w:r w:rsidRPr="003D7945">
        <w:rPr>
          <w:rFonts w:ascii="Verdana" w:hAnsi="Verdana"/>
          <w:lang w:val="de-AT"/>
        </w:rPr>
        <w:tab/>
        <w:t>Chorprobe</w:t>
      </w:r>
      <w:r w:rsidRPr="003D7945">
        <w:rPr>
          <w:rFonts w:ascii="Verdana" w:hAnsi="Verdana"/>
          <w:lang w:val="de-AT"/>
        </w:rPr>
        <w:tab/>
      </w:r>
      <w:r w:rsidRPr="003D7945">
        <w:rPr>
          <w:rFonts w:ascii="Verdana" w:hAnsi="Verdana"/>
          <w:lang w:val="de-AT"/>
        </w:rPr>
        <w:tab/>
        <w:t>Mozart MB in D KV 194</w:t>
      </w:r>
      <w:r w:rsidRPr="003D7945">
        <w:rPr>
          <w:rFonts w:ascii="Verdana" w:hAnsi="Verdana"/>
          <w:lang w:val="de-AT"/>
        </w:rPr>
        <w:tab/>
      </w:r>
      <w:r w:rsidRPr="003D7945">
        <w:rPr>
          <w:rFonts w:ascii="Verdana" w:hAnsi="Verdana"/>
          <w:lang w:val="de-AT"/>
        </w:rPr>
        <w:tab/>
      </w:r>
      <w:r w:rsidRPr="003D7945">
        <w:rPr>
          <w:rFonts w:ascii="Verdana" w:hAnsi="Verdana"/>
          <w:lang w:val="de-AT"/>
        </w:rPr>
        <w:tab/>
      </w:r>
      <w:r w:rsidR="00A161AE" w:rsidRPr="003D7945">
        <w:rPr>
          <w:rFonts w:ascii="Verdana" w:hAnsi="Verdana"/>
          <w:lang w:val="de-AT"/>
        </w:rPr>
        <w:t>pms</w:t>
      </w:r>
    </w:p>
    <w:p w14:paraId="1F543C09" w14:textId="77777777" w:rsidR="0091431C" w:rsidRPr="00A161AE" w:rsidRDefault="0091431C" w:rsidP="00867332">
      <w:pPr>
        <w:spacing w:line="276" w:lineRule="auto"/>
        <w:rPr>
          <w:rFonts w:ascii="Verdana" w:hAnsi="Verdana"/>
          <w:lang w:val="de-AT"/>
        </w:rPr>
      </w:pPr>
      <w:r w:rsidRPr="00A161AE">
        <w:rPr>
          <w:rFonts w:ascii="Verdana" w:hAnsi="Verdana"/>
          <w:lang w:val="de-AT"/>
        </w:rPr>
        <w:t>Sa</w:t>
      </w:r>
      <w:r w:rsidRPr="00A161AE">
        <w:rPr>
          <w:rFonts w:ascii="Verdana" w:hAnsi="Verdana"/>
          <w:lang w:val="de-AT"/>
        </w:rPr>
        <w:tab/>
        <w:t>19.Sept</w:t>
      </w:r>
      <w:r w:rsidRPr="00A161AE">
        <w:rPr>
          <w:rFonts w:ascii="Verdana" w:hAnsi="Verdana"/>
          <w:lang w:val="de-AT"/>
        </w:rPr>
        <w:tab/>
        <w:t>18.00h</w:t>
      </w:r>
      <w:r w:rsidRPr="00A161AE">
        <w:rPr>
          <w:rFonts w:ascii="Verdana" w:hAnsi="Verdana"/>
          <w:lang w:val="de-AT"/>
        </w:rPr>
        <w:tab/>
        <w:t>Chorprobe</w:t>
      </w:r>
      <w:r w:rsidRPr="00A161AE">
        <w:rPr>
          <w:rFonts w:ascii="Verdana" w:hAnsi="Verdana"/>
          <w:lang w:val="de-AT"/>
        </w:rPr>
        <w:tab/>
      </w:r>
      <w:r w:rsidRPr="00A161AE">
        <w:rPr>
          <w:rFonts w:ascii="Verdana" w:hAnsi="Verdana"/>
          <w:lang w:val="de-AT"/>
        </w:rPr>
        <w:tab/>
        <w:t>Mozart MB in D KV 194</w:t>
      </w:r>
    </w:p>
    <w:p w14:paraId="3A2E7631" w14:textId="77777777" w:rsidR="00114687" w:rsidRDefault="0091431C" w:rsidP="00867332">
      <w:pPr>
        <w:spacing w:line="276" w:lineRule="auto"/>
        <w:rPr>
          <w:rFonts w:ascii="Verdana" w:hAnsi="Verdana"/>
          <w:lang w:val="en-US"/>
        </w:rPr>
      </w:pPr>
      <w:proofErr w:type="gramStart"/>
      <w:r>
        <w:rPr>
          <w:rFonts w:ascii="Verdana" w:hAnsi="Verdana"/>
          <w:lang w:val="en-US"/>
        </w:rPr>
        <w:t>So</w:t>
      </w:r>
      <w:proofErr w:type="gramEnd"/>
      <w:r>
        <w:rPr>
          <w:rFonts w:ascii="Verdana" w:hAnsi="Verdana"/>
          <w:lang w:val="en-US"/>
        </w:rPr>
        <w:tab/>
        <w:t>20.Sept</w:t>
      </w:r>
      <w:r>
        <w:rPr>
          <w:rFonts w:ascii="Verdana" w:hAnsi="Verdana"/>
          <w:lang w:val="en-US"/>
        </w:rPr>
        <w:tab/>
        <w:t>08.00h</w:t>
      </w:r>
      <w:r>
        <w:rPr>
          <w:rFonts w:ascii="Verdana" w:hAnsi="Verdana"/>
          <w:lang w:val="en-US"/>
        </w:rPr>
        <w:tab/>
        <w:t>GP</w:t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>9h Mozart MB in D KV 194</w:t>
      </w:r>
    </w:p>
    <w:p w14:paraId="75FDDC63" w14:textId="77777777" w:rsidR="00114687" w:rsidRDefault="00114687" w:rsidP="00867332">
      <w:pPr>
        <w:spacing w:line="276" w:lineRule="auto"/>
        <w:rPr>
          <w:rFonts w:ascii="Verdana" w:hAnsi="Verdana"/>
          <w:lang w:val="en-US"/>
        </w:rPr>
      </w:pPr>
    </w:p>
    <w:p w14:paraId="11D5FCDA" w14:textId="5185E951" w:rsidR="00114687" w:rsidRDefault="00114687" w:rsidP="00867332">
      <w:pPr>
        <w:spacing w:line="276" w:lineRule="auto"/>
        <w:rPr>
          <w:rFonts w:ascii="Verdana" w:hAnsi="Verdana"/>
          <w:lang w:val="en-US"/>
        </w:rPr>
      </w:pPr>
      <w:r>
        <w:rPr>
          <w:rFonts w:ascii="Verdana" w:hAnsi="Verdana"/>
          <w:lang w:val="en-US"/>
        </w:rPr>
        <w:t>Do</w:t>
      </w:r>
      <w:r>
        <w:rPr>
          <w:rFonts w:ascii="Verdana" w:hAnsi="Verdana"/>
          <w:lang w:val="en-US"/>
        </w:rPr>
        <w:tab/>
        <w:t>24.Sept</w:t>
      </w:r>
      <w:r>
        <w:rPr>
          <w:rFonts w:ascii="Verdana" w:hAnsi="Verdana"/>
          <w:lang w:val="en-US"/>
        </w:rPr>
        <w:tab/>
        <w:t>18.00h</w:t>
      </w:r>
      <w:r>
        <w:rPr>
          <w:rFonts w:ascii="Verdana" w:hAnsi="Verdana"/>
          <w:lang w:val="en-US"/>
        </w:rPr>
        <w:tab/>
      </w:r>
      <w:proofErr w:type="spellStart"/>
      <w:r>
        <w:rPr>
          <w:rFonts w:ascii="Verdana" w:hAnsi="Verdana"/>
          <w:lang w:val="en-US"/>
        </w:rPr>
        <w:t>Chorprobe</w:t>
      </w:r>
      <w:proofErr w:type="spellEnd"/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 xml:space="preserve">Haydn </w:t>
      </w:r>
      <w:proofErr w:type="spellStart"/>
      <w:r w:rsidR="00721C0F">
        <w:rPr>
          <w:rFonts w:ascii="Verdana" w:hAnsi="Verdana"/>
          <w:lang w:val="en-US"/>
        </w:rPr>
        <w:t>Nelson</w:t>
      </w:r>
      <w:r>
        <w:rPr>
          <w:rFonts w:ascii="Verdana" w:hAnsi="Verdana"/>
          <w:lang w:val="en-US"/>
        </w:rPr>
        <w:t>messe</w:t>
      </w:r>
      <w:proofErr w:type="spellEnd"/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</w:r>
      <w:proofErr w:type="spellStart"/>
      <w:r>
        <w:rPr>
          <w:rFonts w:ascii="Verdana" w:hAnsi="Verdana"/>
          <w:lang w:val="en-US"/>
        </w:rPr>
        <w:t>pms</w:t>
      </w:r>
      <w:proofErr w:type="spellEnd"/>
    </w:p>
    <w:p w14:paraId="20F1836F" w14:textId="575D4220" w:rsidR="00114687" w:rsidRDefault="00114687" w:rsidP="00867332">
      <w:pPr>
        <w:spacing w:line="276" w:lineRule="auto"/>
        <w:rPr>
          <w:rFonts w:ascii="Verdana" w:hAnsi="Verdana"/>
          <w:lang w:val="en-US"/>
        </w:rPr>
      </w:pPr>
      <w:r w:rsidRPr="00114687">
        <w:rPr>
          <w:rFonts w:ascii="Verdana" w:hAnsi="Verdana"/>
          <w:lang w:val="en-US"/>
        </w:rPr>
        <w:t>Sa</w:t>
      </w:r>
      <w:r w:rsidRPr="00114687">
        <w:rPr>
          <w:rFonts w:ascii="Verdana" w:hAnsi="Verdana"/>
          <w:lang w:val="en-US"/>
        </w:rPr>
        <w:tab/>
        <w:t>26.Sepr</w:t>
      </w:r>
      <w:r w:rsidRPr="00114687">
        <w:rPr>
          <w:rFonts w:ascii="Verdana" w:hAnsi="Verdana"/>
          <w:lang w:val="en-US"/>
        </w:rPr>
        <w:tab/>
        <w:t>18.00h</w:t>
      </w:r>
      <w:r w:rsidRPr="00114687">
        <w:rPr>
          <w:rFonts w:ascii="Verdana" w:hAnsi="Verdana"/>
          <w:lang w:val="en-US"/>
        </w:rPr>
        <w:tab/>
      </w:r>
      <w:proofErr w:type="spellStart"/>
      <w:r w:rsidRPr="00114687">
        <w:rPr>
          <w:rFonts w:ascii="Verdana" w:hAnsi="Verdana"/>
          <w:lang w:val="en-US"/>
        </w:rPr>
        <w:t>Chorprobe</w:t>
      </w:r>
      <w:proofErr w:type="spellEnd"/>
      <w:r w:rsidRPr="00114687">
        <w:rPr>
          <w:rFonts w:ascii="Verdana" w:hAnsi="Verdana"/>
          <w:lang w:val="en-US"/>
        </w:rPr>
        <w:tab/>
      </w:r>
      <w:r w:rsidRPr="00114687">
        <w:rPr>
          <w:rFonts w:ascii="Verdana" w:hAnsi="Verdana"/>
          <w:lang w:val="en-US"/>
        </w:rPr>
        <w:tab/>
        <w:t xml:space="preserve">Haydn </w:t>
      </w:r>
      <w:proofErr w:type="spellStart"/>
      <w:r w:rsidR="00721C0F">
        <w:rPr>
          <w:rFonts w:ascii="Verdana" w:hAnsi="Verdana"/>
          <w:lang w:val="en-US"/>
        </w:rPr>
        <w:t>Nelson</w:t>
      </w:r>
      <w:r>
        <w:rPr>
          <w:rFonts w:ascii="Verdana" w:hAnsi="Verdana"/>
          <w:lang w:val="en-US"/>
        </w:rPr>
        <w:t>messe</w:t>
      </w:r>
      <w:proofErr w:type="spellEnd"/>
    </w:p>
    <w:p w14:paraId="076111D6" w14:textId="71BCB2B7" w:rsidR="00414DFF" w:rsidRDefault="00114687" w:rsidP="00867332">
      <w:pPr>
        <w:spacing w:line="276" w:lineRule="auto"/>
        <w:rPr>
          <w:rFonts w:ascii="Verdana" w:hAnsi="Verdana"/>
          <w:lang w:val="en-US"/>
        </w:rPr>
      </w:pPr>
      <w:proofErr w:type="gramStart"/>
      <w:r>
        <w:rPr>
          <w:rFonts w:ascii="Verdana" w:hAnsi="Verdana"/>
          <w:lang w:val="en-US"/>
        </w:rPr>
        <w:t>So</w:t>
      </w:r>
      <w:proofErr w:type="gramEnd"/>
      <w:r>
        <w:rPr>
          <w:rFonts w:ascii="Verdana" w:hAnsi="Verdana"/>
          <w:lang w:val="en-US"/>
        </w:rPr>
        <w:tab/>
        <w:t>27.Sept</w:t>
      </w:r>
      <w:r>
        <w:rPr>
          <w:rFonts w:ascii="Verdana" w:hAnsi="Verdana"/>
          <w:lang w:val="en-US"/>
        </w:rPr>
        <w:tab/>
        <w:t>08.00h</w:t>
      </w:r>
      <w:r>
        <w:rPr>
          <w:rFonts w:ascii="Verdana" w:hAnsi="Verdana"/>
          <w:lang w:val="en-US"/>
        </w:rPr>
        <w:tab/>
        <w:t>GP</w:t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 xml:space="preserve">9h Haydn </w:t>
      </w:r>
      <w:proofErr w:type="spellStart"/>
      <w:r w:rsidR="00721C0F">
        <w:rPr>
          <w:rFonts w:ascii="Verdana" w:hAnsi="Verdana"/>
          <w:lang w:val="en-US"/>
        </w:rPr>
        <w:t>Nelson</w:t>
      </w:r>
      <w:r>
        <w:rPr>
          <w:rFonts w:ascii="Verdana" w:hAnsi="Verdana"/>
          <w:lang w:val="en-US"/>
        </w:rPr>
        <w:t>messe</w:t>
      </w:r>
      <w:proofErr w:type="spellEnd"/>
    </w:p>
    <w:p w14:paraId="40D07D3E" w14:textId="77777777" w:rsidR="00414DFF" w:rsidRDefault="00414DFF" w:rsidP="00867332">
      <w:pPr>
        <w:spacing w:line="276" w:lineRule="auto"/>
        <w:rPr>
          <w:rFonts w:ascii="Verdana" w:hAnsi="Verdana"/>
          <w:lang w:val="en-US"/>
        </w:rPr>
      </w:pPr>
    </w:p>
    <w:p w14:paraId="3E7759D1" w14:textId="77777777" w:rsidR="00414DFF" w:rsidRDefault="00414DFF" w:rsidP="00867332">
      <w:pPr>
        <w:spacing w:line="276" w:lineRule="auto"/>
        <w:rPr>
          <w:rFonts w:ascii="Verdana" w:hAnsi="Verdana"/>
          <w:lang w:val="de-AT"/>
        </w:rPr>
      </w:pPr>
      <w:r w:rsidRPr="00414DFF">
        <w:rPr>
          <w:rFonts w:ascii="Verdana" w:hAnsi="Verdana"/>
          <w:lang w:val="de-AT"/>
        </w:rPr>
        <w:t>Do</w:t>
      </w:r>
      <w:r w:rsidRPr="00414DFF">
        <w:rPr>
          <w:rFonts w:ascii="Verdana" w:hAnsi="Verdana"/>
          <w:lang w:val="de-AT"/>
        </w:rPr>
        <w:tab/>
        <w:t>01.Okt</w:t>
      </w:r>
      <w:r w:rsidRPr="00414DFF">
        <w:rPr>
          <w:rFonts w:ascii="Verdana" w:hAnsi="Verdana"/>
          <w:lang w:val="de-AT"/>
        </w:rPr>
        <w:tab/>
        <w:t>18.00h</w:t>
      </w:r>
      <w:r w:rsidRPr="00414DFF">
        <w:rPr>
          <w:rFonts w:ascii="Verdana" w:hAnsi="Verdana"/>
          <w:lang w:val="de-AT"/>
        </w:rPr>
        <w:tab/>
        <w:t>Chorprobe</w:t>
      </w:r>
      <w:r w:rsidRPr="00414DFF">
        <w:rPr>
          <w:rFonts w:ascii="Verdana" w:hAnsi="Verdana"/>
          <w:lang w:val="de-AT"/>
        </w:rPr>
        <w:tab/>
      </w:r>
      <w:r w:rsidRPr="00414DFF">
        <w:rPr>
          <w:rFonts w:ascii="Verdana" w:hAnsi="Verdana"/>
          <w:lang w:val="de-AT"/>
        </w:rPr>
        <w:tab/>
        <w:t>Haydn Heilig-Messe</w:t>
      </w:r>
      <w:r w:rsidRPr="00414DFF"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proofErr w:type="spellStart"/>
      <w:r>
        <w:rPr>
          <w:rFonts w:ascii="Verdana" w:hAnsi="Verdana"/>
          <w:lang w:val="de-AT"/>
        </w:rPr>
        <w:t>pms</w:t>
      </w:r>
      <w:proofErr w:type="spellEnd"/>
    </w:p>
    <w:p w14:paraId="55DC2FAC" w14:textId="77777777" w:rsidR="00414DFF" w:rsidRDefault="00414DFF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Sa</w:t>
      </w:r>
      <w:r>
        <w:rPr>
          <w:rFonts w:ascii="Verdana" w:hAnsi="Verdana"/>
          <w:lang w:val="de-AT"/>
        </w:rPr>
        <w:tab/>
        <w:t>03.Okt</w:t>
      </w:r>
      <w:r>
        <w:rPr>
          <w:rFonts w:ascii="Verdana" w:hAnsi="Verdana"/>
          <w:lang w:val="de-AT"/>
        </w:rPr>
        <w:tab/>
        <w:t>18.00h</w:t>
      </w:r>
      <w:r>
        <w:rPr>
          <w:rFonts w:ascii="Verdana" w:hAnsi="Verdana"/>
          <w:lang w:val="de-AT"/>
        </w:rPr>
        <w:tab/>
        <w:t>Chorprobe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Mozart Spatzenmesse, etc.</w:t>
      </w:r>
    </w:p>
    <w:p w14:paraId="6389E815" w14:textId="77777777" w:rsidR="00721C0F" w:rsidRDefault="00414DFF" w:rsidP="00867332">
      <w:pPr>
        <w:spacing w:line="276" w:lineRule="auto"/>
        <w:rPr>
          <w:rFonts w:ascii="Verdana" w:hAnsi="Verdana"/>
          <w:lang w:val="de-AT"/>
        </w:rPr>
      </w:pPr>
      <w:r w:rsidRPr="00414DFF">
        <w:rPr>
          <w:rFonts w:ascii="Verdana" w:hAnsi="Verdana"/>
          <w:lang w:val="de-AT"/>
        </w:rPr>
        <w:t>So</w:t>
      </w:r>
      <w:r w:rsidRPr="00414DFF">
        <w:rPr>
          <w:rFonts w:ascii="Verdana" w:hAnsi="Verdana"/>
          <w:lang w:val="de-AT"/>
        </w:rPr>
        <w:tab/>
        <w:t>04.Okt</w:t>
      </w:r>
      <w:r w:rsidRPr="00414DFF">
        <w:rPr>
          <w:rFonts w:ascii="Verdana" w:hAnsi="Verdana"/>
          <w:lang w:val="de-AT"/>
        </w:rPr>
        <w:tab/>
        <w:t>08.00h</w:t>
      </w:r>
      <w:r w:rsidRPr="00414DFF">
        <w:rPr>
          <w:rFonts w:ascii="Verdana" w:hAnsi="Verdana"/>
          <w:lang w:val="de-AT"/>
        </w:rPr>
        <w:tab/>
        <w:t>GP</w:t>
      </w:r>
      <w:r w:rsidRPr="00414DFF">
        <w:rPr>
          <w:rFonts w:ascii="Verdana" w:hAnsi="Verdana"/>
          <w:lang w:val="de-AT"/>
        </w:rPr>
        <w:tab/>
      </w:r>
      <w:r w:rsidRPr="00414DFF">
        <w:rPr>
          <w:rFonts w:ascii="Verdana" w:hAnsi="Verdana"/>
          <w:lang w:val="de-AT"/>
        </w:rPr>
        <w:tab/>
      </w:r>
      <w:r w:rsidRPr="00414DFF">
        <w:rPr>
          <w:rFonts w:ascii="Verdana" w:hAnsi="Verdana"/>
          <w:lang w:val="de-AT"/>
        </w:rPr>
        <w:tab/>
        <w:t>9h Mozart Sp</w:t>
      </w:r>
      <w:r>
        <w:rPr>
          <w:rFonts w:ascii="Verdana" w:hAnsi="Verdana"/>
          <w:lang w:val="de-AT"/>
        </w:rPr>
        <w:t>atzenmesse, etc.</w:t>
      </w:r>
    </w:p>
    <w:p w14:paraId="5F7A16B6" w14:textId="77777777" w:rsidR="00721C0F" w:rsidRDefault="00721C0F" w:rsidP="00867332">
      <w:pPr>
        <w:spacing w:line="276" w:lineRule="auto"/>
        <w:rPr>
          <w:rFonts w:ascii="Verdana" w:hAnsi="Verdana"/>
          <w:lang w:val="de-AT"/>
        </w:rPr>
      </w:pPr>
    </w:p>
    <w:p w14:paraId="3E256E12" w14:textId="7D4C5D9A" w:rsidR="00721C0F" w:rsidRDefault="00721C0F" w:rsidP="00867332">
      <w:pPr>
        <w:spacing w:line="276" w:lineRule="auto"/>
        <w:rPr>
          <w:rFonts w:ascii="Verdana" w:hAnsi="Verdana"/>
          <w:lang w:val="en-US"/>
        </w:rPr>
      </w:pPr>
      <w:r w:rsidRPr="00721C0F">
        <w:rPr>
          <w:rFonts w:ascii="Verdana" w:hAnsi="Verdana"/>
          <w:lang w:val="en-US"/>
        </w:rPr>
        <w:t>Do</w:t>
      </w:r>
      <w:r w:rsidRPr="00721C0F">
        <w:rPr>
          <w:rFonts w:ascii="Verdana" w:hAnsi="Verdana"/>
          <w:lang w:val="en-US"/>
        </w:rPr>
        <w:tab/>
        <w:t>08.Okt</w:t>
      </w:r>
      <w:r w:rsidRPr="00721C0F">
        <w:rPr>
          <w:rFonts w:ascii="Verdana" w:hAnsi="Verdana"/>
          <w:lang w:val="en-US"/>
        </w:rPr>
        <w:tab/>
        <w:t>18.00h</w:t>
      </w:r>
      <w:r w:rsidRPr="00721C0F">
        <w:rPr>
          <w:rFonts w:ascii="Verdana" w:hAnsi="Verdana"/>
          <w:lang w:val="en-US"/>
        </w:rPr>
        <w:tab/>
      </w:r>
      <w:proofErr w:type="spellStart"/>
      <w:r w:rsidRPr="00721C0F">
        <w:rPr>
          <w:rFonts w:ascii="Verdana" w:hAnsi="Verdana"/>
          <w:lang w:val="en-US"/>
        </w:rPr>
        <w:t>Chorprobe</w:t>
      </w:r>
      <w:proofErr w:type="spellEnd"/>
      <w:r w:rsidRPr="00721C0F">
        <w:rPr>
          <w:rFonts w:ascii="Verdana" w:hAnsi="Verdana"/>
          <w:lang w:val="en-US"/>
        </w:rPr>
        <w:tab/>
      </w:r>
      <w:r w:rsidRPr="00721C0F">
        <w:rPr>
          <w:rFonts w:ascii="Verdana" w:hAnsi="Verdana"/>
          <w:lang w:val="en-US"/>
        </w:rPr>
        <w:tab/>
      </w:r>
      <w:proofErr w:type="spellStart"/>
      <w:r w:rsidRPr="00721C0F">
        <w:rPr>
          <w:rFonts w:ascii="Verdana" w:hAnsi="Verdana"/>
          <w:lang w:val="en-US"/>
        </w:rPr>
        <w:t>G</w:t>
      </w:r>
      <w:r>
        <w:rPr>
          <w:rFonts w:ascii="Verdana" w:hAnsi="Verdana"/>
          <w:lang w:val="en-US"/>
        </w:rPr>
        <w:t>uilmant</w:t>
      </w:r>
      <w:proofErr w:type="spellEnd"/>
      <w:r>
        <w:rPr>
          <w:rFonts w:ascii="Verdana" w:hAnsi="Verdana"/>
          <w:lang w:val="en-US"/>
        </w:rPr>
        <w:t xml:space="preserve"> MS</w:t>
      </w:r>
    </w:p>
    <w:p w14:paraId="73CA0EE5" w14:textId="77777777" w:rsidR="00721C0F" w:rsidRDefault="00721C0F" w:rsidP="00867332">
      <w:pPr>
        <w:spacing w:line="276" w:lineRule="auto"/>
        <w:rPr>
          <w:rFonts w:ascii="Verdana" w:hAnsi="Verdana"/>
          <w:lang w:val="de-AT"/>
        </w:rPr>
      </w:pPr>
      <w:r w:rsidRPr="00721C0F">
        <w:rPr>
          <w:rFonts w:ascii="Verdana" w:hAnsi="Verdana"/>
          <w:lang w:val="de-AT"/>
        </w:rPr>
        <w:t>Sa</w:t>
      </w:r>
      <w:r w:rsidRPr="00721C0F">
        <w:rPr>
          <w:rFonts w:ascii="Verdana" w:hAnsi="Verdana"/>
          <w:lang w:val="de-AT"/>
        </w:rPr>
        <w:tab/>
        <w:t>10.Okt</w:t>
      </w:r>
      <w:r w:rsidRPr="00721C0F">
        <w:rPr>
          <w:rFonts w:ascii="Verdana" w:hAnsi="Verdana"/>
          <w:lang w:val="de-AT"/>
        </w:rPr>
        <w:tab/>
        <w:t>18.00h</w:t>
      </w:r>
      <w:r w:rsidRPr="00721C0F">
        <w:rPr>
          <w:rFonts w:ascii="Verdana" w:hAnsi="Verdana"/>
          <w:lang w:val="de-AT"/>
        </w:rPr>
        <w:tab/>
        <w:t>Chorprobe</w:t>
      </w:r>
      <w:r w:rsidRPr="00721C0F">
        <w:rPr>
          <w:rFonts w:ascii="Verdana" w:hAnsi="Verdana"/>
          <w:lang w:val="de-AT"/>
        </w:rPr>
        <w:tab/>
      </w:r>
      <w:r w:rsidRPr="00721C0F">
        <w:rPr>
          <w:rFonts w:ascii="Verdana" w:hAnsi="Verdana"/>
          <w:lang w:val="de-AT"/>
        </w:rPr>
        <w:tab/>
      </w:r>
      <w:proofErr w:type="spellStart"/>
      <w:r w:rsidRPr="00721C0F">
        <w:rPr>
          <w:rFonts w:ascii="Verdana" w:hAnsi="Verdana"/>
          <w:lang w:val="de-AT"/>
        </w:rPr>
        <w:t>G</w:t>
      </w:r>
      <w:r>
        <w:rPr>
          <w:rFonts w:ascii="Verdana" w:hAnsi="Verdana"/>
          <w:lang w:val="de-AT"/>
        </w:rPr>
        <w:t>uilmant</w:t>
      </w:r>
      <w:proofErr w:type="spellEnd"/>
      <w:r>
        <w:rPr>
          <w:rFonts w:ascii="Verdana" w:hAnsi="Verdana"/>
          <w:lang w:val="de-AT"/>
        </w:rPr>
        <w:t xml:space="preserve"> MS</w:t>
      </w:r>
    </w:p>
    <w:p w14:paraId="7F48E6F8" w14:textId="77777777" w:rsidR="00721C0F" w:rsidRDefault="00721C0F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11.Okt</w:t>
      </w:r>
      <w:r>
        <w:rPr>
          <w:rFonts w:ascii="Verdana" w:hAnsi="Verdana"/>
          <w:lang w:val="de-AT"/>
        </w:rPr>
        <w:tab/>
        <w:t>08.00h</w:t>
      </w:r>
      <w:r>
        <w:rPr>
          <w:rFonts w:ascii="Verdana" w:hAnsi="Verdana"/>
          <w:lang w:val="de-AT"/>
        </w:rPr>
        <w:tab/>
        <w:t>GP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 xml:space="preserve">9h </w:t>
      </w:r>
      <w:proofErr w:type="spellStart"/>
      <w:r>
        <w:rPr>
          <w:rFonts w:ascii="Verdana" w:hAnsi="Verdana"/>
          <w:lang w:val="de-AT"/>
        </w:rPr>
        <w:t>Guilmant</w:t>
      </w:r>
      <w:proofErr w:type="spellEnd"/>
      <w:r>
        <w:rPr>
          <w:rFonts w:ascii="Verdana" w:hAnsi="Verdana"/>
          <w:lang w:val="de-AT"/>
        </w:rPr>
        <w:t xml:space="preserve"> Messe </w:t>
      </w:r>
      <w:proofErr w:type="spellStart"/>
      <w:r>
        <w:rPr>
          <w:rFonts w:ascii="Verdana" w:hAnsi="Verdana"/>
          <w:lang w:val="de-AT"/>
        </w:rPr>
        <w:t>Solennelle</w:t>
      </w:r>
      <w:proofErr w:type="spellEnd"/>
    </w:p>
    <w:p w14:paraId="0E464452" w14:textId="60B79E83" w:rsidR="00B83887" w:rsidRPr="00721C0F" w:rsidRDefault="0091431C" w:rsidP="00867332">
      <w:pPr>
        <w:spacing w:line="276" w:lineRule="auto"/>
        <w:rPr>
          <w:rFonts w:ascii="Verdana" w:hAnsi="Verdana"/>
          <w:lang w:val="de-AT"/>
        </w:rPr>
      </w:pPr>
      <w:r w:rsidRPr="00721C0F">
        <w:rPr>
          <w:rFonts w:ascii="Verdana" w:hAnsi="Verdana"/>
          <w:lang w:val="de-AT"/>
        </w:rPr>
        <w:tab/>
      </w:r>
      <w:r w:rsidRPr="00721C0F">
        <w:rPr>
          <w:rFonts w:ascii="Verdana" w:hAnsi="Verdana"/>
          <w:lang w:val="de-AT"/>
        </w:rPr>
        <w:tab/>
      </w:r>
      <w:r w:rsidR="00B83887" w:rsidRPr="00721C0F">
        <w:rPr>
          <w:rFonts w:ascii="Verdana" w:hAnsi="Verdana"/>
          <w:lang w:val="de-A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24F0BC4" w14:textId="2AD0A454" w:rsidR="00823075" w:rsidRPr="00E96316" w:rsidRDefault="00867332" w:rsidP="00867332">
      <w:pPr>
        <w:spacing w:line="276" w:lineRule="auto"/>
        <w:rPr>
          <w:rFonts w:ascii="Verdana" w:hAnsi="Verdana"/>
        </w:rPr>
      </w:pPr>
      <w:r w:rsidRPr="00721C0F">
        <w:rPr>
          <w:rFonts w:ascii="Verdana" w:hAnsi="Verdana"/>
          <w:lang w:val="de-AT"/>
        </w:rPr>
        <w:tab/>
      </w:r>
      <w:r w:rsidR="00823075" w:rsidRPr="00823075">
        <w:rPr>
          <w:rFonts w:ascii="Verdana" w:hAnsi="Verdana"/>
          <w:sz w:val="22"/>
          <w:szCs w:val="22"/>
        </w:rPr>
        <w:t>Stand:</w:t>
      </w:r>
      <w:r w:rsidR="00353E1D">
        <w:rPr>
          <w:rFonts w:ascii="Verdana" w:hAnsi="Verdana"/>
          <w:sz w:val="22"/>
          <w:szCs w:val="22"/>
        </w:rPr>
        <w:t xml:space="preserve"> </w:t>
      </w:r>
      <w:r w:rsidR="00A5612C">
        <w:rPr>
          <w:rFonts w:ascii="Verdana" w:hAnsi="Verdana"/>
          <w:sz w:val="22"/>
          <w:szCs w:val="22"/>
        </w:rPr>
        <w:t xml:space="preserve">01.Juli </w:t>
      </w:r>
      <w:bookmarkStart w:id="0" w:name="_GoBack"/>
      <w:bookmarkEnd w:id="0"/>
      <w:r w:rsidR="00823075" w:rsidRPr="00823075">
        <w:rPr>
          <w:rFonts w:ascii="Verdana" w:hAnsi="Verdana"/>
          <w:sz w:val="22"/>
          <w:szCs w:val="22"/>
        </w:rPr>
        <w:t xml:space="preserve">Änderungen vorbehalten! * </w:t>
      </w:r>
      <w:r w:rsidR="005C573B">
        <w:rPr>
          <w:rFonts w:ascii="Verdana" w:hAnsi="Verdana"/>
          <w:sz w:val="22"/>
          <w:szCs w:val="22"/>
        </w:rPr>
        <w:t xml:space="preserve"> </w:t>
      </w:r>
      <w:r w:rsidR="00823075" w:rsidRPr="00353E1D">
        <w:rPr>
          <w:rFonts w:ascii="Verdana" w:hAnsi="Verdana"/>
          <w:b/>
          <w:sz w:val="22"/>
          <w:szCs w:val="22"/>
        </w:rPr>
        <w:t>franziskanerkirche-salzburg.at</w:t>
      </w:r>
    </w:p>
    <w:sectPr w:rsidR="00823075" w:rsidRPr="00E96316" w:rsidSect="00E760EF">
      <w:pgSz w:w="11900" w:h="16840"/>
      <w:pgMar w:top="397" w:right="567" w:bottom="39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activeWritingStyle w:appName="MSWord" w:lang="de-DE" w:vendorID="64" w:dllVersion="6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de-AT" w:vendorID="64" w:dllVersion="4096" w:nlCheck="1" w:checkStyle="0"/>
  <w:proofState w:spelling="clean" w:grammar="clean"/>
  <w:attachedTemplate r:id="rId1"/>
  <w:defaultTabStop w:val="709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17F0"/>
    <w:rsid w:val="00001D90"/>
    <w:rsid w:val="00012BA6"/>
    <w:rsid w:val="0001713F"/>
    <w:rsid w:val="00036A8D"/>
    <w:rsid w:val="0003731C"/>
    <w:rsid w:val="00040112"/>
    <w:rsid w:val="00042108"/>
    <w:rsid w:val="00046208"/>
    <w:rsid w:val="00046514"/>
    <w:rsid w:val="00046D51"/>
    <w:rsid w:val="000553F9"/>
    <w:rsid w:val="000575AE"/>
    <w:rsid w:val="0006277B"/>
    <w:rsid w:val="00065884"/>
    <w:rsid w:val="00072290"/>
    <w:rsid w:val="00073189"/>
    <w:rsid w:val="00074D1C"/>
    <w:rsid w:val="00077144"/>
    <w:rsid w:val="000829E4"/>
    <w:rsid w:val="00083E83"/>
    <w:rsid w:val="0008474F"/>
    <w:rsid w:val="000A43E9"/>
    <w:rsid w:val="000C2C38"/>
    <w:rsid w:val="000C2F70"/>
    <w:rsid w:val="000C6319"/>
    <w:rsid w:val="000D0999"/>
    <w:rsid w:val="000D2EED"/>
    <w:rsid w:val="000D6192"/>
    <w:rsid w:val="000D6F2C"/>
    <w:rsid w:val="000E081C"/>
    <w:rsid w:val="000E4D72"/>
    <w:rsid w:val="000E5DE2"/>
    <w:rsid w:val="000F2178"/>
    <w:rsid w:val="000F2E95"/>
    <w:rsid w:val="000F40FF"/>
    <w:rsid w:val="000F5A50"/>
    <w:rsid w:val="000F6D4B"/>
    <w:rsid w:val="0010026F"/>
    <w:rsid w:val="001061EE"/>
    <w:rsid w:val="00107E63"/>
    <w:rsid w:val="00114687"/>
    <w:rsid w:val="00115D0F"/>
    <w:rsid w:val="00115EC7"/>
    <w:rsid w:val="001170C9"/>
    <w:rsid w:val="00123363"/>
    <w:rsid w:val="00123A29"/>
    <w:rsid w:val="00124C19"/>
    <w:rsid w:val="001272EC"/>
    <w:rsid w:val="0013536B"/>
    <w:rsid w:val="00142C50"/>
    <w:rsid w:val="0014443B"/>
    <w:rsid w:val="00157046"/>
    <w:rsid w:val="00164CB7"/>
    <w:rsid w:val="00167367"/>
    <w:rsid w:val="0016748B"/>
    <w:rsid w:val="001676FF"/>
    <w:rsid w:val="00176855"/>
    <w:rsid w:val="00181A6F"/>
    <w:rsid w:val="00183B96"/>
    <w:rsid w:val="00184B6E"/>
    <w:rsid w:val="00186021"/>
    <w:rsid w:val="00194013"/>
    <w:rsid w:val="001963E8"/>
    <w:rsid w:val="001A2C61"/>
    <w:rsid w:val="001B0191"/>
    <w:rsid w:val="001B10D1"/>
    <w:rsid w:val="001B265F"/>
    <w:rsid w:val="001B5B19"/>
    <w:rsid w:val="001C0AF3"/>
    <w:rsid w:val="001C0E0B"/>
    <w:rsid w:val="001C3821"/>
    <w:rsid w:val="001D018C"/>
    <w:rsid w:val="001D4235"/>
    <w:rsid w:val="001D48E7"/>
    <w:rsid w:val="001D68DE"/>
    <w:rsid w:val="001D7D81"/>
    <w:rsid w:val="001E0F3C"/>
    <w:rsid w:val="001E2DCB"/>
    <w:rsid w:val="001E545E"/>
    <w:rsid w:val="001E6FFD"/>
    <w:rsid w:val="001E7BEF"/>
    <w:rsid w:val="001F2677"/>
    <w:rsid w:val="001F5846"/>
    <w:rsid w:val="00200F3B"/>
    <w:rsid w:val="002043F7"/>
    <w:rsid w:val="002073EF"/>
    <w:rsid w:val="00214BBC"/>
    <w:rsid w:val="00217C76"/>
    <w:rsid w:val="00224E9F"/>
    <w:rsid w:val="0023231B"/>
    <w:rsid w:val="002406BF"/>
    <w:rsid w:val="0024178D"/>
    <w:rsid w:val="002421DF"/>
    <w:rsid w:val="002469C6"/>
    <w:rsid w:val="00247127"/>
    <w:rsid w:val="00247B55"/>
    <w:rsid w:val="002507EE"/>
    <w:rsid w:val="00250BF5"/>
    <w:rsid w:val="00251B0C"/>
    <w:rsid w:val="002555E1"/>
    <w:rsid w:val="00256957"/>
    <w:rsid w:val="00257521"/>
    <w:rsid w:val="0026055F"/>
    <w:rsid w:val="0026274D"/>
    <w:rsid w:val="00262770"/>
    <w:rsid w:val="0026643C"/>
    <w:rsid w:val="00270284"/>
    <w:rsid w:val="00277781"/>
    <w:rsid w:val="00283CDA"/>
    <w:rsid w:val="002907E0"/>
    <w:rsid w:val="00290BB6"/>
    <w:rsid w:val="002966B1"/>
    <w:rsid w:val="00296FFF"/>
    <w:rsid w:val="002A0D03"/>
    <w:rsid w:val="002A3B1C"/>
    <w:rsid w:val="002A4669"/>
    <w:rsid w:val="002B1D07"/>
    <w:rsid w:val="002B4500"/>
    <w:rsid w:val="002C3131"/>
    <w:rsid w:val="002C5B07"/>
    <w:rsid w:val="002C763E"/>
    <w:rsid w:val="002C7835"/>
    <w:rsid w:val="002D06A0"/>
    <w:rsid w:val="002D07AE"/>
    <w:rsid w:val="002D5CDB"/>
    <w:rsid w:val="002D769B"/>
    <w:rsid w:val="002E1F3D"/>
    <w:rsid w:val="002E7359"/>
    <w:rsid w:val="002E7DC2"/>
    <w:rsid w:val="002F046B"/>
    <w:rsid w:val="002F05A6"/>
    <w:rsid w:val="002F7215"/>
    <w:rsid w:val="0030298E"/>
    <w:rsid w:val="0031067D"/>
    <w:rsid w:val="00313AC4"/>
    <w:rsid w:val="003225BF"/>
    <w:rsid w:val="00327C1D"/>
    <w:rsid w:val="00337208"/>
    <w:rsid w:val="00337F3A"/>
    <w:rsid w:val="003444D8"/>
    <w:rsid w:val="0034539C"/>
    <w:rsid w:val="00350C22"/>
    <w:rsid w:val="00353E1D"/>
    <w:rsid w:val="00360652"/>
    <w:rsid w:val="0036648B"/>
    <w:rsid w:val="00371BDB"/>
    <w:rsid w:val="0037779D"/>
    <w:rsid w:val="00383DAB"/>
    <w:rsid w:val="003848CF"/>
    <w:rsid w:val="00386111"/>
    <w:rsid w:val="003868B6"/>
    <w:rsid w:val="00390B5D"/>
    <w:rsid w:val="00390BDB"/>
    <w:rsid w:val="003931EE"/>
    <w:rsid w:val="003943AA"/>
    <w:rsid w:val="003A0F95"/>
    <w:rsid w:val="003A4E61"/>
    <w:rsid w:val="003A515D"/>
    <w:rsid w:val="003A7006"/>
    <w:rsid w:val="003B370A"/>
    <w:rsid w:val="003B4834"/>
    <w:rsid w:val="003B5EF1"/>
    <w:rsid w:val="003B78E4"/>
    <w:rsid w:val="003C0C1F"/>
    <w:rsid w:val="003C5F58"/>
    <w:rsid w:val="003C69E2"/>
    <w:rsid w:val="003C7B5F"/>
    <w:rsid w:val="003D03DF"/>
    <w:rsid w:val="003D0B38"/>
    <w:rsid w:val="003D17F0"/>
    <w:rsid w:val="003D2240"/>
    <w:rsid w:val="003D67AF"/>
    <w:rsid w:val="003D7945"/>
    <w:rsid w:val="003E5DEE"/>
    <w:rsid w:val="003E5E5E"/>
    <w:rsid w:val="003F4DBD"/>
    <w:rsid w:val="003F5648"/>
    <w:rsid w:val="003F7DD8"/>
    <w:rsid w:val="00401894"/>
    <w:rsid w:val="00413305"/>
    <w:rsid w:val="00414DFF"/>
    <w:rsid w:val="00416EF2"/>
    <w:rsid w:val="00421402"/>
    <w:rsid w:val="00427C4A"/>
    <w:rsid w:val="00433533"/>
    <w:rsid w:val="00434262"/>
    <w:rsid w:val="00437B24"/>
    <w:rsid w:val="004444FF"/>
    <w:rsid w:val="00445841"/>
    <w:rsid w:val="004525DE"/>
    <w:rsid w:val="004534E2"/>
    <w:rsid w:val="00464B01"/>
    <w:rsid w:val="00465A88"/>
    <w:rsid w:val="00472AC6"/>
    <w:rsid w:val="00475039"/>
    <w:rsid w:val="00475F4A"/>
    <w:rsid w:val="00484855"/>
    <w:rsid w:val="004904DE"/>
    <w:rsid w:val="00490FAE"/>
    <w:rsid w:val="00496A58"/>
    <w:rsid w:val="004A02AC"/>
    <w:rsid w:val="004A1A3D"/>
    <w:rsid w:val="004A4453"/>
    <w:rsid w:val="004B726A"/>
    <w:rsid w:val="004C090E"/>
    <w:rsid w:val="004C75B2"/>
    <w:rsid w:val="004D13BE"/>
    <w:rsid w:val="004D14E7"/>
    <w:rsid w:val="004D23C1"/>
    <w:rsid w:val="004D29D4"/>
    <w:rsid w:val="004D4D36"/>
    <w:rsid w:val="004D5E25"/>
    <w:rsid w:val="004D6C95"/>
    <w:rsid w:val="004E4825"/>
    <w:rsid w:val="004F1000"/>
    <w:rsid w:val="004F2D6E"/>
    <w:rsid w:val="004F5557"/>
    <w:rsid w:val="00502821"/>
    <w:rsid w:val="0052378D"/>
    <w:rsid w:val="00524339"/>
    <w:rsid w:val="005257A2"/>
    <w:rsid w:val="00546C50"/>
    <w:rsid w:val="005532B0"/>
    <w:rsid w:val="00555743"/>
    <w:rsid w:val="00561E41"/>
    <w:rsid w:val="00561FA4"/>
    <w:rsid w:val="005630A8"/>
    <w:rsid w:val="00565453"/>
    <w:rsid w:val="0056758F"/>
    <w:rsid w:val="0057786C"/>
    <w:rsid w:val="00584D5A"/>
    <w:rsid w:val="00591834"/>
    <w:rsid w:val="005A1E5B"/>
    <w:rsid w:val="005B21F9"/>
    <w:rsid w:val="005B239E"/>
    <w:rsid w:val="005C0ED7"/>
    <w:rsid w:val="005C4710"/>
    <w:rsid w:val="005C573B"/>
    <w:rsid w:val="005C6979"/>
    <w:rsid w:val="005D191B"/>
    <w:rsid w:val="005D2CDC"/>
    <w:rsid w:val="005D2F4C"/>
    <w:rsid w:val="005E0520"/>
    <w:rsid w:val="005E103E"/>
    <w:rsid w:val="005E1425"/>
    <w:rsid w:val="005E1FFD"/>
    <w:rsid w:val="005E216E"/>
    <w:rsid w:val="005E475D"/>
    <w:rsid w:val="005F1BD7"/>
    <w:rsid w:val="005F27A7"/>
    <w:rsid w:val="005F3515"/>
    <w:rsid w:val="005F381D"/>
    <w:rsid w:val="005F4CAF"/>
    <w:rsid w:val="006010EC"/>
    <w:rsid w:val="0061365C"/>
    <w:rsid w:val="00616F26"/>
    <w:rsid w:val="00617E8F"/>
    <w:rsid w:val="00620DD7"/>
    <w:rsid w:val="006226EB"/>
    <w:rsid w:val="00625FF7"/>
    <w:rsid w:val="00626600"/>
    <w:rsid w:val="00626760"/>
    <w:rsid w:val="006312B7"/>
    <w:rsid w:val="006368CE"/>
    <w:rsid w:val="00643F16"/>
    <w:rsid w:val="00645CCB"/>
    <w:rsid w:val="00646F19"/>
    <w:rsid w:val="00647D5E"/>
    <w:rsid w:val="00651C0F"/>
    <w:rsid w:val="0065625D"/>
    <w:rsid w:val="006723D0"/>
    <w:rsid w:val="0068137F"/>
    <w:rsid w:val="006836FA"/>
    <w:rsid w:val="006872DB"/>
    <w:rsid w:val="00691E3B"/>
    <w:rsid w:val="006937A6"/>
    <w:rsid w:val="00694439"/>
    <w:rsid w:val="006A1389"/>
    <w:rsid w:val="006B127E"/>
    <w:rsid w:val="006B4679"/>
    <w:rsid w:val="006B7DC6"/>
    <w:rsid w:val="006C27C4"/>
    <w:rsid w:val="006C467B"/>
    <w:rsid w:val="006C5182"/>
    <w:rsid w:val="006C79FC"/>
    <w:rsid w:val="006D212C"/>
    <w:rsid w:val="006D503D"/>
    <w:rsid w:val="006D64CA"/>
    <w:rsid w:val="006D74A8"/>
    <w:rsid w:val="006E0E61"/>
    <w:rsid w:val="006E12AD"/>
    <w:rsid w:val="006E375C"/>
    <w:rsid w:val="006E3B7D"/>
    <w:rsid w:val="006F120F"/>
    <w:rsid w:val="006F1450"/>
    <w:rsid w:val="006F2515"/>
    <w:rsid w:val="006F38A4"/>
    <w:rsid w:val="006F3FC8"/>
    <w:rsid w:val="00700A37"/>
    <w:rsid w:val="0071049F"/>
    <w:rsid w:val="007169E2"/>
    <w:rsid w:val="00716EA9"/>
    <w:rsid w:val="00721C0F"/>
    <w:rsid w:val="00730B8D"/>
    <w:rsid w:val="007331DA"/>
    <w:rsid w:val="00735BED"/>
    <w:rsid w:val="00736423"/>
    <w:rsid w:val="007436CA"/>
    <w:rsid w:val="00751AC9"/>
    <w:rsid w:val="00754066"/>
    <w:rsid w:val="00754176"/>
    <w:rsid w:val="00757E57"/>
    <w:rsid w:val="007640B4"/>
    <w:rsid w:val="0076430A"/>
    <w:rsid w:val="00767C13"/>
    <w:rsid w:val="00770BC1"/>
    <w:rsid w:val="00784ABD"/>
    <w:rsid w:val="0079186A"/>
    <w:rsid w:val="00792362"/>
    <w:rsid w:val="00795844"/>
    <w:rsid w:val="0079686C"/>
    <w:rsid w:val="00797637"/>
    <w:rsid w:val="007A123B"/>
    <w:rsid w:val="007A2722"/>
    <w:rsid w:val="007A3702"/>
    <w:rsid w:val="007C512D"/>
    <w:rsid w:val="007C5AAA"/>
    <w:rsid w:val="007C62E0"/>
    <w:rsid w:val="007D09A2"/>
    <w:rsid w:val="007D5CC0"/>
    <w:rsid w:val="007E1382"/>
    <w:rsid w:val="007E690D"/>
    <w:rsid w:val="007F0A52"/>
    <w:rsid w:val="00801673"/>
    <w:rsid w:val="00804950"/>
    <w:rsid w:val="008063C2"/>
    <w:rsid w:val="00807FFE"/>
    <w:rsid w:val="00810241"/>
    <w:rsid w:val="0081189A"/>
    <w:rsid w:val="0081340D"/>
    <w:rsid w:val="00816836"/>
    <w:rsid w:val="00816A7D"/>
    <w:rsid w:val="00823075"/>
    <w:rsid w:val="00823850"/>
    <w:rsid w:val="008239A7"/>
    <w:rsid w:val="00824744"/>
    <w:rsid w:val="00833202"/>
    <w:rsid w:val="0083623A"/>
    <w:rsid w:val="00837056"/>
    <w:rsid w:val="00840143"/>
    <w:rsid w:val="008448D6"/>
    <w:rsid w:val="00852702"/>
    <w:rsid w:val="00855365"/>
    <w:rsid w:val="00860F73"/>
    <w:rsid w:val="0086295E"/>
    <w:rsid w:val="00867332"/>
    <w:rsid w:val="00870950"/>
    <w:rsid w:val="0087146F"/>
    <w:rsid w:val="008721CF"/>
    <w:rsid w:val="00872B33"/>
    <w:rsid w:val="008744D5"/>
    <w:rsid w:val="008748FF"/>
    <w:rsid w:val="00876661"/>
    <w:rsid w:val="00877F9F"/>
    <w:rsid w:val="008805C9"/>
    <w:rsid w:val="0089043C"/>
    <w:rsid w:val="0089448D"/>
    <w:rsid w:val="008975AA"/>
    <w:rsid w:val="008A0968"/>
    <w:rsid w:val="008A0EFD"/>
    <w:rsid w:val="008A45C6"/>
    <w:rsid w:val="008A52CA"/>
    <w:rsid w:val="008B0B8A"/>
    <w:rsid w:val="008B2031"/>
    <w:rsid w:val="008B7B5A"/>
    <w:rsid w:val="008C2222"/>
    <w:rsid w:val="008C2889"/>
    <w:rsid w:val="008C666F"/>
    <w:rsid w:val="008D1A98"/>
    <w:rsid w:val="008D2E17"/>
    <w:rsid w:val="008D3005"/>
    <w:rsid w:val="008D7601"/>
    <w:rsid w:val="008E3BDD"/>
    <w:rsid w:val="008E4052"/>
    <w:rsid w:val="008E7AC5"/>
    <w:rsid w:val="00900B85"/>
    <w:rsid w:val="0090104D"/>
    <w:rsid w:val="00905EAA"/>
    <w:rsid w:val="0091431C"/>
    <w:rsid w:val="009209AC"/>
    <w:rsid w:val="0093053F"/>
    <w:rsid w:val="00931323"/>
    <w:rsid w:val="00932535"/>
    <w:rsid w:val="0093717F"/>
    <w:rsid w:val="009374B2"/>
    <w:rsid w:val="009468A5"/>
    <w:rsid w:val="00950BB7"/>
    <w:rsid w:val="0095525B"/>
    <w:rsid w:val="00957662"/>
    <w:rsid w:val="009624A3"/>
    <w:rsid w:val="0096306A"/>
    <w:rsid w:val="00964C0B"/>
    <w:rsid w:val="00965555"/>
    <w:rsid w:val="0096647F"/>
    <w:rsid w:val="00972F8B"/>
    <w:rsid w:val="00974702"/>
    <w:rsid w:val="00980F1D"/>
    <w:rsid w:val="00982DCB"/>
    <w:rsid w:val="0098635E"/>
    <w:rsid w:val="00986D16"/>
    <w:rsid w:val="009916CE"/>
    <w:rsid w:val="00992F75"/>
    <w:rsid w:val="009A02B8"/>
    <w:rsid w:val="009A4C99"/>
    <w:rsid w:val="009A5E88"/>
    <w:rsid w:val="009A7A16"/>
    <w:rsid w:val="009A7B59"/>
    <w:rsid w:val="009B1482"/>
    <w:rsid w:val="009B2CC2"/>
    <w:rsid w:val="009B3B3E"/>
    <w:rsid w:val="009B7159"/>
    <w:rsid w:val="009C399E"/>
    <w:rsid w:val="009C3EF5"/>
    <w:rsid w:val="009D0F04"/>
    <w:rsid w:val="009D2060"/>
    <w:rsid w:val="009D3F17"/>
    <w:rsid w:val="009F1A25"/>
    <w:rsid w:val="00A051B6"/>
    <w:rsid w:val="00A05EDF"/>
    <w:rsid w:val="00A10FAC"/>
    <w:rsid w:val="00A129A8"/>
    <w:rsid w:val="00A12EF5"/>
    <w:rsid w:val="00A161AE"/>
    <w:rsid w:val="00A172D3"/>
    <w:rsid w:val="00A2268D"/>
    <w:rsid w:val="00A23A13"/>
    <w:rsid w:val="00A27075"/>
    <w:rsid w:val="00A31685"/>
    <w:rsid w:val="00A40F90"/>
    <w:rsid w:val="00A41040"/>
    <w:rsid w:val="00A43285"/>
    <w:rsid w:val="00A5293B"/>
    <w:rsid w:val="00A5612C"/>
    <w:rsid w:val="00A57A56"/>
    <w:rsid w:val="00A63297"/>
    <w:rsid w:val="00A657C7"/>
    <w:rsid w:val="00A73FBB"/>
    <w:rsid w:val="00A757A4"/>
    <w:rsid w:val="00A77E5A"/>
    <w:rsid w:val="00A8501D"/>
    <w:rsid w:val="00A94B84"/>
    <w:rsid w:val="00A9537E"/>
    <w:rsid w:val="00A976FE"/>
    <w:rsid w:val="00AA15B9"/>
    <w:rsid w:val="00AA2487"/>
    <w:rsid w:val="00AA75A6"/>
    <w:rsid w:val="00AB1FE0"/>
    <w:rsid w:val="00AB7DEF"/>
    <w:rsid w:val="00AC1B85"/>
    <w:rsid w:val="00AC2C86"/>
    <w:rsid w:val="00AC2F0B"/>
    <w:rsid w:val="00AC322D"/>
    <w:rsid w:val="00AC49A5"/>
    <w:rsid w:val="00AC6A45"/>
    <w:rsid w:val="00AC6C70"/>
    <w:rsid w:val="00AE2C4F"/>
    <w:rsid w:val="00AE71FE"/>
    <w:rsid w:val="00AF1FFB"/>
    <w:rsid w:val="00B01387"/>
    <w:rsid w:val="00B0196B"/>
    <w:rsid w:val="00B02188"/>
    <w:rsid w:val="00B0432B"/>
    <w:rsid w:val="00B04C28"/>
    <w:rsid w:val="00B064F3"/>
    <w:rsid w:val="00B101FD"/>
    <w:rsid w:val="00B131C3"/>
    <w:rsid w:val="00B17696"/>
    <w:rsid w:val="00B216FB"/>
    <w:rsid w:val="00B24D4C"/>
    <w:rsid w:val="00B302F9"/>
    <w:rsid w:val="00B30CB1"/>
    <w:rsid w:val="00B376A5"/>
    <w:rsid w:val="00B41F7A"/>
    <w:rsid w:val="00B42549"/>
    <w:rsid w:val="00B47D96"/>
    <w:rsid w:val="00B52FF7"/>
    <w:rsid w:val="00B57003"/>
    <w:rsid w:val="00B60591"/>
    <w:rsid w:val="00B628C6"/>
    <w:rsid w:val="00B62CA9"/>
    <w:rsid w:val="00B65733"/>
    <w:rsid w:val="00B71A31"/>
    <w:rsid w:val="00B81173"/>
    <w:rsid w:val="00B83887"/>
    <w:rsid w:val="00B84355"/>
    <w:rsid w:val="00B860BF"/>
    <w:rsid w:val="00B866DB"/>
    <w:rsid w:val="00B87C50"/>
    <w:rsid w:val="00B91DD2"/>
    <w:rsid w:val="00B96C15"/>
    <w:rsid w:val="00BA7A57"/>
    <w:rsid w:val="00BB2370"/>
    <w:rsid w:val="00BB3BBE"/>
    <w:rsid w:val="00BB4D7D"/>
    <w:rsid w:val="00BB697E"/>
    <w:rsid w:val="00BC1E06"/>
    <w:rsid w:val="00BC213E"/>
    <w:rsid w:val="00BD1480"/>
    <w:rsid w:val="00BD3609"/>
    <w:rsid w:val="00BE3056"/>
    <w:rsid w:val="00BE5159"/>
    <w:rsid w:val="00BE5248"/>
    <w:rsid w:val="00BF0976"/>
    <w:rsid w:val="00BF6DEA"/>
    <w:rsid w:val="00C04BFD"/>
    <w:rsid w:val="00C068B7"/>
    <w:rsid w:val="00C10979"/>
    <w:rsid w:val="00C144A4"/>
    <w:rsid w:val="00C15478"/>
    <w:rsid w:val="00C157EB"/>
    <w:rsid w:val="00C1674A"/>
    <w:rsid w:val="00C227B5"/>
    <w:rsid w:val="00C2631A"/>
    <w:rsid w:val="00C264BC"/>
    <w:rsid w:val="00C26516"/>
    <w:rsid w:val="00C30C72"/>
    <w:rsid w:val="00C350E8"/>
    <w:rsid w:val="00C358F1"/>
    <w:rsid w:val="00C425BF"/>
    <w:rsid w:val="00C50CD9"/>
    <w:rsid w:val="00C55C7A"/>
    <w:rsid w:val="00C57B82"/>
    <w:rsid w:val="00C6045D"/>
    <w:rsid w:val="00C628A0"/>
    <w:rsid w:val="00C646F6"/>
    <w:rsid w:val="00C6661C"/>
    <w:rsid w:val="00C7264A"/>
    <w:rsid w:val="00C73B0C"/>
    <w:rsid w:val="00C7404C"/>
    <w:rsid w:val="00C74AD6"/>
    <w:rsid w:val="00C7671F"/>
    <w:rsid w:val="00C80BD8"/>
    <w:rsid w:val="00C8336B"/>
    <w:rsid w:val="00C85474"/>
    <w:rsid w:val="00C87172"/>
    <w:rsid w:val="00C90077"/>
    <w:rsid w:val="00C902CB"/>
    <w:rsid w:val="00C9031D"/>
    <w:rsid w:val="00C929E0"/>
    <w:rsid w:val="00C93C11"/>
    <w:rsid w:val="00CA2D46"/>
    <w:rsid w:val="00CA46ED"/>
    <w:rsid w:val="00CA5FA4"/>
    <w:rsid w:val="00CA692A"/>
    <w:rsid w:val="00CB155D"/>
    <w:rsid w:val="00CB1A49"/>
    <w:rsid w:val="00CB2660"/>
    <w:rsid w:val="00CB5E0F"/>
    <w:rsid w:val="00CB792F"/>
    <w:rsid w:val="00CB7CB1"/>
    <w:rsid w:val="00CB7D59"/>
    <w:rsid w:val="00CC223C"/>
    <w:rsid w:val="00CC27DF"/>
    <w:rsid w:val="00CC3281"/>
    <w:rsid w:val="00CC6944"/>
    <w:rsid w:val="00CD0B1E"/>
    <w:rsid w:val="00CD2E09"/>
    <w:rsid w:val="00CE04CC"/>
    <w:rsid w:val="00CE31E0"/>
    <w:rsid w:val="00CE6C0A"/>
    <w:rsid w:val="00CE743C"/>
    <w:rsid w:val="00CF364D"/>
    <w:rsid w:val="00CF6C2B"/>
    <w:rsid w:val="00D06023"/>
    <w:rsid w:val="00D1557A"/>
    <w:rsid w:val="00D417B1"/>
    <w:rsid w:val="00D44C93"/>
    <w:rsid w:val="00D50375"/>
    <w:rsid w:val="00D51A14"/>
    <w:rsid w:val="00D62F61"/>
    <w:rsid w:val="00D70801"/>
    <w:rsid w:val="00D84E9D"/>
    <w:rsid w:val="00D900B0"/>
    <w:rsid w:val="00D90DD7"/>
    <w:rsid w:val="00D96384"/>
    <w:rsid w:val="00D97DB5"/>
    <w:rsid w:val="00DA05C7"/>
    <w:rsid w:val="00DA1161"/>
    <w:rsid w:val="00DA358E"/>
    <w:rsid w:val="00DB35FB"/>
    <w:rsid w:val="00DB40B4"/>
    <w:rsid w:val="00DB7BC1"/>
    <w:rsid w:val="00DC0AB5"/>
    <w:rsid w:val="00DC1FB8"/>
    <w:rsid w:val="00DC219D"/>
    <w:rsid w:val="00DC381D"/>
    <w:rsid w:val="00DC626A"/>
    <w:rsid w:val="00DC7E25"/>
    <w:rsid w:val="00DD2813"/>
    <w:rsid w:val="00DD2EEA"/>
    <w:rsid w:val="00DD2FC6"/>
    <w:rsid w:val="00DD67EF"/>
    <w:rsid w:val="00DE4212"/>
    <w:rsid w:val="00DE70B2"/>
    <w:rsid w:val="00DF1012"/>
    <w:rsid w:val="00DF20AB"/>
    <w:rsid w:val="00DF3915"/>
    <w:rsid w:val="00E122B6"/>
    <w:rsid w:val="00E15532"/>
    <w:rsid w:val="00E165E7"/>
    <w:rsid w:val="00E167B5"/>
    <w:rsid w:val="00E23173"/>
    <w:rsid w:val="00E2692D"/>
    <w:rsid w:val="00E34E40"/>
    <w:rsid w:val="00E4168B"/>
    <w:rsid w:val="00E5001E"/>
    <w:rsid w:val="00E51926"/>
    <w:rsid w:val="00E567EA"/>
    <w:rsid w:val="00E605F1"/>
    <w:rsid w:val="00E62919"/>
    <w:rsid w:val="00E62A7B"/>
    <w:rsid w:val="00E66AFF"/>
    <w:rsid w:val="00E71B66"/>
    <w:rsid w:val="00E73F58"/>
    <w:rsid w:val="00E74014"/>
    <w:rsid w:val="00E760EF"/>
    <w:rsid w:val="00E77D3D"/>
    <w:rsid w:val="00E77F16"/>
    <w:rsid w:val="00E93F0F"/>
    <w:rsid w:val="00E96316"/>
    <w:rsid w:val="00EA1600"/>
    <w:rsid w:val="00EA1859"/>
    <w:rsid w:val="00EA4751"/>
    <w:rsid w:val="00EA7CB9"/>
    <w:rsid w:val="00EB16D7"/>
    <w:rsid w:val="00EB5B4C"/>
    <w:rsid w:val="00EB68C2"/>
    <w:rsid w:val="00EC3E7E"/>
    <w:rsid w:val="00EC69EF"/>
    <w:rsid w:val="00EC6A95"/>
    <w:rsid w:val="00EC7D7F"/>
    <w:rsid w:val="00ED2A0F"/>
    <w:rsid w:val="00ED6D90"/>
    <w:rsid w:val="00EE45FD"/>
    <w:rsid w:val="00EE55B1"/>
    <w:rsid w:val="00EE73AB"/>
    <w:rsid w:val="00EF0B46"/>
    <w:rsid w:val="00EF24F9"/>
    <w:rsid w:val="00EF48C3"/>
    <w:rsid w:val="00EF55D9"/>
    <w:rsid w:val="00EF5B3C"/>
    <w:rsid w:val="00EF620D"/>
    <w:rsid w:val="00EF729A"/>
    <w:rsid w:val="00F038A6"/>
    <w:rsid w:val="00F04175"/>
    <w:rsid w:val="00F04A90"/>
    <w:rsid w:val="00F062ED"/>
    <w:rsid w:val="00F13380"/>
    <w:rsid w:val="00F17372"/>
    <w:rsid w:val="00F17570"/>
    <w:rsid w:val="00F17572"/>
    <w:rsid w:val="00F179FE"/>
    <w:rsid w:val="00F17D65"/>
    <w:rsid w:val="00F221E6"/>
    <w:rsid w:val="00F32C3C"/>
    <w:rsid w:val="00F33962"/>
    <w:rsid w:val="00F34787"/>
    <w:rsid w:val="00F35394"/>
    <w:rsid w:val="00F373BE"/>
    <w:rsid w:val="00F4408F"/>
    <w:rsid w:val="00F46C09"/>
    <w:rsid w:val="00F721B1"/>
    <w:rsid w:val="00F73C42"/>
    <w:rsid w:val="00F764AE"/>
    <w:rsid w:val="00F80AF1"/>
    <w:rsid w:val="00F818E5"/>
    <w:rsid w:val="00F8292F"/>
    <w:rsid w:val="00F840C3"/>
    <w:rsid w:val="00F84DBB"/>
    <w:rsid w:val="00F9421B"/>
    <w:rsid w:val="00F95FB6"/>
    <w:rsid w:val="00FA13FB"/>
    <w:rsid w:val="00FA174E"/>
    <w:rsid w:val="00FA4C27"/>
    <w:rsid w:val="00FA7DBF"/>
    <w:rsid w:val="00FB4C2C"/>
    <w:rsid w:val="00FC30FF"/>
    <w:rsid w:val="00FC38B9"/>
    <w:rsid w:val="00FC6678"/>
    <w:rsid w:val="00FD1DC0"/>
    <w:rsid w:val="00FD2449"/>
    <w:rsid w:val="00FD2861"/>
    <w:rsid w:val="00FD3B95"/>
    <w:rsid w:val="00FE1010"/>
    <w:rsid w:val="00FE34AC"/>
    <w:rsid w:val="00FE4E36"/>
    <w:rsid w:val="00FF11FD"/>
    <w:rsid w:val="00FF3371"/>
    <w:rsid w:val="00FF6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45A75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751A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bgfrerer/Library/Group%20Containers/UBF8T346G9.Office/User%20Content.localized/Templates.localized/FK-MUSIK%20CHORPROBENPLAN.dotx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FK-MUSIK CHORPROBENPLAN.dotx</Template>
  <TotalTime>0</TotalTime>
  <Pages>1</Pages>
  <Words>287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Ein Microsoft Office-Anwender</dc:creator>
  <cp:keywords/>
  <dc:description/>
  <cp:lastModifiedBy>Bernhard Gfrerer</cp:lastModifiedBy>
  <cp:revision>595</cp:revision>
  <cp:lastPrinted>2025-11-26T09:22:00Z</cp:lastPrinted>
  <dcterms:created xsi:type="dcterms:W3CDTF">2017-04-10T03:39:00Z</dcterms:created>
  <dcterms:modified xsi:type="dcterms:W3CDTF">2026-07-01T09:33:00Z</dcterms:modified>
</cp:coreProperties>
</file>