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7CCA8A" w14:textId="77777777" w:rsidR="00E760EF" w:rsidRDefault="00115D0F" w:rsidP="00115D0F">
      <w:pPr>
        <w:spacing w:line="276" w:lineRule="auto"/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KIRCHENMUSIK AN DER FRANZISKANERKIRCHE SALZBURG</w:t>
      </w:r>
    </w:p>
    <w:p w14:paraId="0C7303E7" w14:textId="1355D632" w:rsidR="00A41040" w:rsidRDefault="00A41040" w:rsidP="00A41040">
      <w:pPr>
        <w:spacing w:line="276" w:lineRule="auto"/>
        <w:jc w:val="center"/>
        <w:rPr>
          <w:rFonts w:ascii="Verdana" w:hAnsi="Verdana"/>
        </w:rPr>
      </w:pPr>
      <w:r>
        <w:rPr>
          <w:rFonts w:ascii="Verdana" w:hAnsi="Verdana"/>
          <w:b/>
          <w:bCs/>
        </w:rPr>
        <w:t>* C * H * O * R * P * R * O * B * E * N * P * L * A * N *</w:t>
      </w:r>
    </w:p>
    <w:p w14:paraId="6E17080D" w14:textId="4D490582" w:rsidR="000C2C38" w:rsidRDefault="000F5A50" w:rsidP="0081340D">
      <w:pPr>
        <w:spacing w:line="276" w:lineRule="auto"/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April </w:t>
      </w:r>
      <w:r w:rsidR="00DD67EF">
        <w:rPr>
          <w:rFonts w:ascii="Verdana" w:hAnsi="Verdana"/>
          <w:b/>
        </w:rPr>
        <w:t>– Mai</w:t>
      </w:r>
      <w:r w:rsidR="0026274D">
        <w:rPr>
          <w:rFonts w:ascii="Verdana" w:hAnsi="Verdana"/>
          <w:b/>
        </w:rPr>
        <w:t xml:space="preserve"> - Juni</w:t>
      </w:r>
      <w:r w:rsidR="00A43285">
        <w:rPr>
          <w:rFonts w:ascii="Verdana" w:hAnsi="Verdana"/>
          <w:b/>
        </w:rPr>
        <w:t xml:space="preserve"> 2026</w:t>
      </w:r>
    </w:p>
    <w:p w14:paraId="50214E76" w14:textId="7555ED67" w:rsidR="004D13BE" w:rsidRDefault="00F373BE" w:rsidP="00565453">
      <w:pPr>
        <w:spacing w:line="276" w:lineRule="auto"/>
        <w:jc w:val="center"/>
        <w:rPr>
          <w:rFonts w:ascii="Verdana" w:hAnsi="Verdana"/>
        </w:rPr>
      </w:pPr>
      <w:r>
        <w:rPr>
          <w:rFonts w:ascii="Verdana" w:hAnsi="Verdana"/>
        </w:rPr>
        <w:t>Studien-</w:t>
      </w:r>
      <w:r w:rsidRPr="00F373BE">
        <w:rPr>
          <w:rFonts w:ascii="Verdana" w:hAnsi="Verdana"/>
        </w:rPr>
        <w:t>Vorausschau</w:t>
      </w:r>
      <w:r w:rsidR="003C7B5F">
        <w:rPr>
          <w:rFonts w:ascii="Verdana" w:hAnsi="Verdana"/>
        </w:rPr>
        <w:t>:</w:t>
      </w:r>
      <w:r w:rsidR="00DC381D">
        <w:rPr>
          <w:rFonts w:ascii="Verdana" w:hAnsi="Verdana"/>
        </w:rPr>
        <w:t xml:space="preserve"> </w:t>
      </w:r>
      <w:r w:rsidR="003C5F58">
        <w:rPr>
          <w:rFonts w:ascii="Verdana" w:hAnsi="Verdana"/>
        </w:rPr>
        <w:t xml:space="preserve">Haydn </w:t>
      </w:r>
      <w:proofErr w:type="spellStart"/>
      <w:r w:rsidR="003C5F58">
        <w:rPr>
          <w:rFonts w:ascii="Verdana" w:hAnsi="Verdana"/>
        </w:rPr>
        <w:t>Schöpfungsm</w:t>
      </w:r>
      <w:proofErr w:type="spellEnd"/>
      <w:r w:rsidR="003C5F58">
        <w:rPr>
          <w:rFonts w:ascii="Verdana" w:hAnsi="Verdana"/>
        </w:rPr>
        <w:t xml:space="preserve">; Haydn </w:t>
      </w:r>
      <w:proofErr w:type="spellStart"/>
      <w:r w:rsidR="003C5F58">
        <w:rPr>
          <w:rFonts w:ascii="Verdana" w:hAnsi="Verdana"/>
        </w:rPr>
        <w:t>Heiligm</w:t>
      </w:r>
      <w:proofErr w:type="spellEnd"/>
      <w:r w:rsidR="003C5F58">
        <w:rPr>
          <w:rFonts w:ascii="Verdana" w:hAnsi="Verdana"/>
        </w:rPr>
        <w:t>; Hummel ES</w:t>
      </w:r>
    </w:p>
    <w:p w14:paraId="0B40FC63" w14:textId="571F16B7" w:rsidR="00735BED" w:rsidRPr="000E4D72" w:rsidRDefault="00735BED" w:rsidP="00867332">
      <w:pPr>
        <w:spacing w:line="276" w:lineRule="auto"/>
        <w:rPr>
          <w:rFonts w:ascii="Verdana" w:hAnsi="Verdana"/>
          <w:lang w:val="de-AT"/>
        </w:rPr>
      </w:pPr>
    </w:p>
    <w:p w14:paraId="771F97FC" w14:textId="356942B7" w:rsidR="00AA15B9" w:rsidRPr="00DD67EF" w:rsidRDefault="00735BED" w:rsidP="00867332">
      <w:pPr>
        <w:spacing w:line="276" w:lineRule="auto"/>
        <w:rPr>
          <w:rFonts w:ascii="Verdana" w:hAnsi="Verdana"/>
          <w:lang w:val="de-AT"/>
        </w:rPr>
      </w:pPr>
      <w:r w:rsidRPr="00DD67EF">
        <w:rPr>
          <w:rFonts w:ascii="Verdana" w:hAnsi="Verdana"/>
          <w:lang w:val="de-AT"/>
        </w:rPr>
        <w:t>Sa</w:t>
      </w:r>
      <w:r w:rsidRPr="00DD67EF">
        <w:rPr>
          <w:rFonts w:ascii="Verdana" w:hAnsi="Verdana"/>
          <w:lang w:val="de-AT"/>
        </w:rPr>
        <w:tab/>
        <w:t>11.Apr</w:t>
      </w:r>
      <w:r w:rsidRPr="00DD67EF">
        <w:rPr>
          <w:rFonts w:ascii="Verdana" w:hAnsi="Verdana"/>
          <w:lang w:val="de-AT"/>
        </w:rPr>
        <w:tab/>
        <w:t>18.00h</w:t>
      </w:r>
      <w:r w:rsidRPr="00DD67EF">
        <w:rPr>
          <w:rFonts w:ascii="Verdana" w:hAnsi="Verdana"/>
          <w:lang w:val="de-AT"/>
        </w:rPr>
        <w:tab/>
        <w:t>Chorprobe</w:t>
      </w:r>
      <w:r w:rsidRPr="00DD67EF">
        <w:rPr>
          <w:rFonts w:ascii="Verdana" w:hAnsi="Verdana"/>
          <w:lang w:val="de-AT"/>
        </w:rPr>
        <w:tab/>
      </w:r>
      <w:r w:rsidRPr="00DD67EF">
        <w:rPr>
          <w:rFonts w:ascii="Verdana" w:hAnsi="Verdana"/>
          <w:lang w:val="de-AT"/>
        </w:rPr>
        <w:tab/>
        <w:t>Hummel B</w:t>
      </w:r>
    </w:p>
    <w:p w14:paraId="22314771" w14:textId="0CD211F3" w:rsidR="00691E3B" w:rsidRDefault="00691E3B" w:rsidP="00867332">
      <w:pPr>
        <w:spacing w:line="276" w:lineRule="auto"/>
        <w:rPr>
          <w:rFonts w:ascii="Verdana" w:hAnsi="Verdana"/>
          <w:lang w:val="de-AT"/>
        </w:rPr>
      </w:pPr>
      <w:r w:rsidRPr="00691E3B">
        <w:rPr>
          <w:rFonts w:ascii="Verdana" w:hAnsi="Verdana"/>
          <w:lang w:val="de-AT"/>
        </w:rPr>
        <w:t>So</w:t>
      </w:r>
      <w:r w:rsidRPr="00691E3B">
        <w:rPr>
          <w:rFonts w:ascii="Verdana" w:hAnsi="Verdana"/>
          <w:lang w:val="de-AT"/>
        </w:rPr>
        <w:tab/>
        <w:t>12.Apr</w:t>
      </w:r>
      <w:r w:rsidRPr="00691E3B">
        <w:rPr>
          <w:rFonts w:ascii="Verdana" w:hAnsi="Verdana"/>
          <w:lang w:val="de-AT"/>
        </w:rPr>
        <w:tab/>
        <w:t>08.00h</w:t>
      </w:r>
      <w:r w:rsidRPr="00691E3B">
        <w:rPr>
          <w:rFonts w:ascii="Verdana" w:hAnsi="Verdana"/>
          <w:lang w:val="de-AT"/>
        </w:rPr>
        <w:tab/>
        <w:t>GP</w:t>
      </w:r>
      <w:r w:rsidRPr="00691E3B">
        <w:rPr>
          <w:rFonts w:ascii="Verdana" w:hAnsi="Verdana"/>
          <w:lang w:val="de-AT"/>
        </w:rPr>
        <w:tab/>
      </w:r>
      <w:r w:rsidRPr="00691E3B">
        <w:rPr>
          <w:rFonts w:ascii="Verdana" w:hAnsi="Verdana"/>
          <w:lang w:val="de-AT"/>
        </w:rPr>
        <w:tab/>
      </w:r>
      <w:r w:rsidRPr="00691E3B">
        <w:rPr>
          <w:rFonts w:ascii="Verdana" w:hAnsi="Verdana"/>
          <w:lang w:val="de-AT"/>
        </w:rPr>
        <w:tab/>
        <w:t>9h Hummel</w:t>
      </w:r>
      <w:r>
        <w:rPr>
          <w:rFonts w:ascii="Verdana" w:hAnsi="Verdana"/>
          <w:lang w:val="de-AT"/>
        </w:rPr>
        <w:t xml:space="preserve"> B op.77</w:t>
      </w:r>
    </w:p>
    <w:p w14:paraId="72074E7F" w14:textId="1D5B5952" w:rsidR="00691E3B" w:rsidRDefault="00691E3B" w:rsidP="00867332">
      <w:pPr>
        <w:spacing w:line="276" w:lineRule="auto"/>
        <w:rPr>
          <w:rFonts w:ascii="Verdana" w:hAnsi="Verdana"/>
          <w:lang w:val="de-AT"/>
        </w:rPr>
      </w:pPr>
    </w:p>
    <w:p w14:paraId="547E69F1" w14:textId="01031705" w:rsidR="00691E3B" w:rsidRPr="00974702" w:rsidRDefault="00691E3B" w:rsidP="00867332">
      <w:pPr>
        <w:spacing w:line="276" w:lineRule="auto"/>
        <w:rPr>
          <w:rFonts w:ascii="Verdana" w:hAnsi="Verdana"/>
          <w:lang w:val="de-AT"/>
        </w:rPr>
      </w:pPr>
      <w:r w:rsidRPr="00974702">
        <w:rPr>
          <w:rFonts w:ascii="Verdana" w:hAnsi="Verdana"/>
          <w:lang w:val="de-AT"/>
        </w:rPr>
        <w:t>Do</w:t>
      </w:r>
      <w:r w:rsidRPr="00974702">
        <w:rPr>
          <w:rFonts w:ascii="Verdana" w:hAnsi="Verdana"/>
          <w:lang w:val="de-AT"/>
        </w:rPr>
        <w:tab/>
        <w:t>16.Apr</w:t>
      </w:r>
      <w:r w:rsidRPr="00974702">
        <w:rPr>
          <w:rFonts w:ascii="Verdana" w:hAnsi="Verdana"/>
          <w:lang w:val="de-AT"/>
        </w:rPr>
        <w:tab/>
      </w:r>
      <w:r w:rsidR="00327C1D" w:rsidRPr="00974702">
        <w:rPr>
          <w:rFonts w:ascii="Verdana" w:hAnsi="Verdana"/>
          <w:lang w:val="de-AT"/>
        </w:rPr>
        <w:t>18.00h</w:t>
      </w:r>
      <w:r w:rsidR="00327C1D" w:rsidRPr="00974702">
        <w:rPr>
          <w:rFonts w:ascii="Verdana" w:hAnsi="Verdana"/>
          <w:lang w:val="de-AT"/>
        </w:rPr>
        <w:tab/>
        <w:t>Chorprobe</w:t>
      </w:r>
      <w:r w:rsidR="00327C1D" w:rsidRPr="00974702">
        <w:rPr>
          <w:rFonts w:ascii="Verdana" w:hAnsi="Verdana"/>
          <w:lang w:val="de-AT"/>
        </w:rPr>
        <w:tab/>
      </w:r>
      <w:r w:rsidR="00327C1D" w:rsidRPr="00974702">
        <w:rPr>
          <w:rFonts w:ascii="Verdana" w:hAnsi="Verdana"/>
          <w:lang w:val="de-AT"/>
        </w:rPr>
        <w:tab/>
        <w:t>Schöpfungsmesse</w:t>
      </w:r>
      <w:r w:rsidR="00974702" w:rsidRPr="00974702">
        <w:rPr>
          <w:rFonts w:ascii="Verdana" w:hAnsi="Verdana"/>
          <w:lang w:val="de-AT"/>
        </w:rPr>
        <w:t>; Schub</w:t>
      </w:r>
      <w:r w:rsidR="00974702">
        <w:rPr>
          <w:rFonts w:ascii="Verdana" w:hAnsi="Verdana"/>
          <w:lang w:val="de-AT"/>
        </w:rPr>
        <w:t>ert Es</w:t>
      </w:r>
      <w:r w:rsidR="00327C1D" w:rsidRPr="00974702">
        <w:rPr>
          <w:rFonts w:ascii="Verdana" w:hAnsi="Verdana"/>
          <w:lang w:val="de-AT"/>
        </w:rPr>
        <w:tab/>
      </w:r>
      <w:r w:rsidRPr="00974702">
        <w:rPr>
          <w:rFonts w:ascii="Verdana" w:hAnsi="Verdana"/>
          <w:lang w:val="de-AT"/>
        </w:rPr>
        <w:t>PMS</w:t>
      </w:r>
    </w:p>
    <w:p w14:paraId="073E831B" w14:textId="70F4A599" w:rsidR="00691E3B" w:rsidRDefault="00691E3B" w:rsidP="00867332">
      <w:pPr>
        <w:spacing w:line="276" w:lineRule="auto"/>
        <w:rPr>
          <w:rFonts w:ascii="Verdana" w:hAnsi="Verdana"/>
          <w:lang w:val="de-AT"/>
        </w:rPr>
      </w:pPr>
      <w:r>
        <w:rPr>
          <w:rFonts w:ascii="Verdana" w:hAnsi="Verdana"/>
          <w:lang w:val="de-AT"/>
        </w:rPr>
        <w:t>Sa</w:t>
      </w:r>
      <w:r>
        <w:rPr>
          <w:rFonts w:ascii="Verdana" w:hAnsi="Verdana"/>
          <w:lang w:val="de-AT"/>
        </w:rPr>
        <w:tab/>
        <w:t>18.Apr</w:t>
      </w:r>
      <w:r>
        <w:rPr>
          <w:rFonts w:ascii="Verdana" w:hAnsi="Verdana"/>
          <w:lang w:val="de-AT"/>
        </w:rPr>
        <w:tab/>
        <w:t>18.00h</w:t>
      </w:r>
      <w:r>
        <w:rPr>
          <w:rFonts w:ascii="Verdana" w:hAnsi="Verdana"/>
          <w:lang w:val="de-AT"/>
        </w:rPr>
        <w:tab/>
        <w:t>Chorprobe</w:t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  <w:t>Schubert G</w:t>
      </w:r>
    </w:p>
    <w:p w14:paraId="7481C648" w14:textId="35AB92FA" w:rsidR="00353E1D" w:rsidRDefault="00353E1D" w:rsidP="00867332">
      <w:pPr>
        <w:spacing w:line="276" w:lineRule="auto"/>
        <w:rPr>
          <w:rFonts w:ascii="Verdana" w:hAnsi="Verdana"/>
          <w:lang w:val="de-AT"/>
        </w:rPr>
      </w:pPr>
      <w:r w:rsidRPr="00353E1D">
        <w:rPr>
          <w:rFonts w:ascii="Verdana" w:hAnsi="Verdana"/>
          <w:lang w:val="de-AT"/>
        </w:rPr>
        <w:t>So</w:t>
      </w:r>
      <w:r w:rsidRPr="00353E1D">
        <w:rPr>
          <w:rFonts w:ascii="Verdana" w:hAnsi="Verdana"/>
          <w:lang w:val="de-AT"/>
        </w:rPr>
        <w:tab/>
        <w:t>19.Apr</w:t>
      </w:r>
      <w:r w:rsidRPr="00353E1D">
        <w:rPr>
          <w:rFonts w:ascii="Verdana" w:hAnsi="Verdana"/>
          <w:lang w:val="de-AT"/>
        </w:rPr>
        <w:tab/>
        <w:t>08.00h</w:t>
      </w:r>
      <w:r w:rsidRPr="00353E1D">
        <w:rPr>
          <w:rFonts w:ascii="Verdana" w:hAnsi="Verdana"/>
          <w:lang w:val="de-AT"/>
        </w:rPr>
        <w:tab/>
        <w:t>GP</w:t>
      </w:r>
      <w:r w:rsidRPr="00353E1D">
        <w:rPr>
          <w:rFonts w:ascii="Verdana" w:hAnsi="Verdana"/>
          <w:lang w:val="de-AT"/>
        </w:rPr>
        <w:tab/>
      </w:r>
      <w:r w:rsidRPr="00353E1D">
        <w:rPr>
          <w:rFonts w:ascii="Verdana" w:hAnsi="Verdana"/>
          <w:lang w:val="de-AT"/>
        </w:rPr>
        <w:tab/>
      </w:r>
      <w:r w:rsidRPr="00353E1D">
        <w:rPr>
          <w:rFonts w:ascii="Verdana" w:hAnsi="Verdana"/>
          <w:lang w:val="de-AT"/>
        </w:rPr>
        <w:tab/>
        <w:t>9h Sch</w:t>
      </w:r>
      <w:r>
        <w:rPr>
          <w:rFonts w:ascii="Verdana" w:hAnsi="Verdana"/>
          <w:lang w:val="de-AT"/>
        </w:rPr>
        <w:t>ubert Messe in G</w:t>
      </w:r>
    </w:p>
    <w:p w14:paraId="12325412" w14:textId="2FCFE273" w:rsidR="00353E1D" w:rsidRDefault="00353E1D" w:rsidP="00867332">
      <w:pPr>
        <w:spacing w:line="276" w:lineRule="auto"/>
        <w:rPr>
          <w:rFonts w:ascii="Verdana" w:hAnsi="Verdana"/>
          <w:lang w:val="de-AT"/>
        </w:rPr>
      </w:pPr>
    </w:p>
    <w:p w14:paraId="552F1A30" w14:textId="230902D8" w:rsidR="00353E1D" w:rsidRPr="00974702" w:rsidRDefault="00353E1D" w:rsidP="00867332">
      <w:pPr>
        <w:spacing w:line="276" w:lineRule="auto"/>
        <w:rPr>
          <w:rFonts w:ascii="Verdana" w:hAnsi="Verdana"/>
          <w:lang w:val="de-AT"/>
        </w:rPr>
      </w:pPr>
      <w:r w:rsidRPr="00974702">
        <w:rPr>
          <w:rFonts w:ascii="Verdana" w:hAnsi="Verdana"/>
          <w:lang w:val="de-AT"/>
        </w:rPr>
        <w:t>Do</w:t>
      </w:r>
      <w:r w:rsidRPr="00974702">
        <w:rPr>
          <w:rFonts w:ascii="Verdana" w:hAnsi="Verdana"/>
          <w:lang w:val="de-AT"/>
        </w:rPr>
        <w:tab/>
        <w:t>23.Apr</w:t>
      </w:r>
      <w:r w:rsidRPr="00974702">
        <w:rPr>
          <w:rFonts w:ascii="Verdana" w:hAnsi="Verdana"/>
          <w:lang w:val="de-AT"/>
        </w:rPr>
        <w:tab/>
        <w:t>18.00h</w:t>
      </w:r>
      <w:r w:rsidRPr="00974702">
        <w:rPr>
          <w:rFonts w:ascii="Verdana" w:hAnsi="Verdana"/>
          <w:lang w:val="de-AT"/>
        </w:rPr>
        <w:tab/>
        <w:t>Chorprobe</w:t>
      </w:r>
      <w:r w:rsidRPr="00974702">
        <w:rPr>
          <w:rFonts w:ascii="Verdana" w:hAnsi="Verdana"/>
          <w:lang w:val="de-AT"/>
        </w:rPr>
        <w:tab/>
      </w:r>
      <w:r w:rsidRPr="00974702">
        <w:rPr>
          <w:rFonts w:ascii="Verdana" w:hAnsi="Verdana"/>
          <w:lang w:val="de-AT"/>
        </w:rPr>
        <w:tab/>
        <w:t>Paukenmesse</w:t>
      </w:r>
      <w:r w:rsidR="00974702" w:rsidRPr="00974702">
        <w:rPr>
          <w:rFonts w:ascii="Verdana" w:hAnsi="Verdana"/>
          <w:lang w:val="de-AT"/>
        </w:rPr>
        <w:t>, Schubert Es</w:t>
      </w:r>
      <w:bookmarkStart w:id="0" w:name="_GoBack"/>
      <w:bookmarkEnd w:id="0"/>
      <w:r w:rsidRPr="00974702">
        <w:rPr>
          <w:rFonts w:ascii="Verdana" w:hAnsi="Verdana"/>
          <w:lang w:val="de-AT"/>
        </w:rPr>
        <w:tab/>
      </w:r>
      <w:r w:rsidRPr="00974702">
        <w:rPr>
          <w:rFonts w:ascii="Verdana" w:hAnsi="Verdana"/>
          <w:lang w:val="de-AT"/>
        </w:rPr>
        <w:tab/>
        <w:t>PMS</w:t>
      </w:r>
    </w:p>
    <w:p w14:paraId="47818817" w14:textId="262599CA" w:rsidR="00353E1D" w:rsidRDefault="00353E1D" w:rsidP="00867332">
      <w:pPr>
        <w:spacing w:line="276" w:lineRule="auto"/>
        <w:rPr>
          <w:rFonts w:ascii="Verdana" w:hAnsi="Verdana"/>
          <w:lang w:val="de-AT"/>
        </w:rPr>
      </w:pPr>
      <w:r w:rsidRPr="00353E1D">
        <w:rPr>
          <w:rFonts w:ascii="Verdana" w:hAnsi="Verdana"/>
          <w:lang w:val="de-AT"/>
        </w:rPr>
        <w:t>Sa</w:t>
      </w:r>
      <w:r w:rsidRPr="00353E1D">
        <w:rPr>
          <w:rFonts w:ascii="Verdana" w:hAnsi="Verdana"/>
          <w:lang w:val="de-AT"/>
        </w:rPr>
        <w:tab/>
        <w:t>25.Apr</w:t>
      </w:r>
      <w:r w:rsidRPr="00353E1D">
        <w:rPr>
          <w:rFonts w:ascii="Verdana" w:hAnsi="Verdana"/>
          <w:lang w:val="de-AT"/>
        </w:rPr>
        <w:tab/>
        <w:t>18.00h</w:t>
      </w:r>
      <w:r w:rsidRPr="00353E1D">
        <w:rPr>
          <w:rFonts w:ascii="Verdana" w:hAnsi="Verdana"/>
          <w:lang w:val="de-AT"/>
        </w:rPr>
        <w:tab/>
        <w:t>Chorprobe</w:t>
      </w:r>
      <w:r w:rsidRPr="00353E1D">
        <w:rPr>
          <w:rFonts w:ascii="Verdana" w:hAnsi="Verdana"/>
          <w:lang w:val="de-AT"/>
        </w:rPr>
        <w:tab/>
      </w:r>
      <w:r w:rsidRPr="00353E1D">
        <w:rPr>
          <w:rFonts w:ascii="Verdana" w:hAnsi="Verdana"/>
          <w:lang w:val="de-AT"/>
        </w:rPr>
        <w:tab/>
        <w:t>Paukenmesse</w:t>
      </w:r>
    </w:p>
    <w:p w14:paraId="0B89ABAF" w14:textId="6E348C67" w:rsidR="003C5F58" w:rsidRDefault="003C5F58" w:rsidP="00867332">
      <w:pPr>
        <w:spacing w:line="276" w:lineRule="auto"/>
        <w:rPr>
          <w:rFonts w:ascii="Verdana" w:hAnsi="Verdana"/>
          <w:lang w:val="de-AT"/>
        </w:rPr>
      </w:pPr>
      <w:r>
        <w:rPr>
          <w:rFonts w:ascii="Verdana" w:hAnsi="Verdana"/>
          <w:lang w:val="de-AT"/>
        </w:rPr>
        <w:t>So</w:t>
      </w:r>
      <w:r>
        <w:rPr>
          <w:rFonts w:ascii="Verdana" w:hAnsi="Verdana"/>
          <w:lang w:val="de-AT"/>
        </w:rPr>
        <w:tab/>
        <w:t>26.Apr</w:t>
      </w:r>
      <w:r>
        <w:rPr>
          <w:rFonts w:ascii="Verdana" w:hAnsi="Verdana"/>
          <w:lang w:val="de-AT"/>
        </w:rPr>
        <w:tab/>
        <w:t>08.00h</w:t>
      </w:r>
      <w:r>
        <w:rPr>
          <w:rFonts w:ascii="Verdana" w:hAnsi="Verdana"/>
          <w:lang w:val="de-AT"/>
        </w:rPr>
        <w:tab/>
        <w:t>GP</w:t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  <w:t xml:space="preserve">9h Paukenmesse, Jubiläum </w:t>
      </w:r>
      <w:proofErr w:type="spellStart"/>
      <w:r>
        <w:rPr>
          <w:rFonts w:ascii="Verdana" w:hAnsi="Verdana"/>
          <w:lang w:val="de-AT"/>
        </w:rPr>
        <w:t>PMS,Polst</w:t>
      </w:r>
      <w:proofErr w:type="spellEnd"/>
    </w:p>
    <w:p w14:paraId="0EDD0437" w14:textId="4FF76B00" w:rsidR="003C5F58" w:rsidRDefault="003C5F58" w:rsidP="00867332">
      <w:pPr>
        <w:spacing w:line="276" w:lineRule="auto"/>
        <w:rPr>
          <w:rFonts w:ascii="Verdana" w:hAnsi="Verdana"/>
          <w:lang w:val="de-AT"/>
        </w:rPr>
      </w:pPr>
    </w:p>
    <w:p w14:paraId="61D0C19B" w14:textId="1D38FE2E" w:rsidR="003C5F58" w:rsidRPr="002E1F3D" w:rsidRDefault="003C5F58" w:rsidP="00867332">
      <w:pPr>
        <w:spacing w:line="276" w:lineRule="auto"/>
        <w:rPr>
          <w:rFonts w:ascii="Verdana" w:hAnsi="Verdana"/>
          <w:lang w:val="en-US"/>
        </w:rPr>
      </w:pPr>
      <w:r w:rsidRPr="002E1F3D">
        <w:rPr>
          <w:rFonts w:ascii="Verdana" w:hAnsi="Verdana"/>
          <w:lang w:val="en-US"/>
        </w:rPr>
        <w:t>Do</w:t>
      </w:r>
      <w:r w:rsidRPr="002E1F3D">
        <w:rPr>
          <w:rFonts w:ascii="Verdana" w:hAnsi="Verdana"/>
          <w:lang w:val="en-US"/>
        </w:rPr>
        <w:tab/>
        <w:t>30.Apr</w:t>
      </w:r>
      <w:r w:rsidRPr="002E1F3D">
        <w:rPr>
          <w:rFonts w:ascii="Verdana" w:hAnsi="Verdana"/>
          <w:lang w:val="en-US"/>
        </w:rPr>
        <w:tab/>
        <w:t>18.00h</w:t>
      </w:r>
      <w:r w:rsidRPr="002E1F3D">
        <w:rPr>
          <w:rFonts w:ascii="Verdana" w:hAnsi="Verdana"/>
          <w:lang w:val="en-US"/>
        </w:rPr>
        <w:tab/>
      </w:r>
      <w:proofErr w:type="spellStart"/>
      <w:r w:rsidRPr="002E1F3D">
        <w:rPr>
          <w:rFonts w:ascii="Verdana" w:hAnsi="Verdana"/>
          <w:lang w:val="en-US"/>
        </w:rPr>
        <w:t>Chorprobe</w:t>
      </w:r>
      <w:proofErr w:type="spellEnd"/>
      <w:r w:rsidR="002E1F3D" w:rsidRPr="002E1F3D">
        <w:rPr>
          <w:rFonts w:ascii="Verdana" w:hAnsi="Verdana"/>
          <w:lang w:val="en-US"/>
        </w:rPr>
        <w:tab/>
      </w:r>
      <w:r w:rsidR="002E1F3D" w:rsidRPr="002E1F3D">
        <w:rPr>
          <w:rFonts w:ascii="Verdana" w:hAnsi="Verdana"/>
          <w:lang w:val="en-US"/>
        </w:rPr>
        <w:tab/>
        <w:t>Dv</w:t>
      </w:r>
      <w:r w:rsidR="002E1F3D">
        <w:rPr>
          <w:rFonts w:ascii="Verdana" w:hAnsi="Verdana"/>
          <w:lang w:val="en-US"/>
        </w:rPr>
        <w:t>orak Credo, Mozart LL 195</w:t>
      </w:r>
    </w:p>
    <w:p w14:paraId="674B7F7B" w14:textId="260ACB30" w:rsidR="003C5F58" w:rsidRDefault="003C5F58" w:rsidP="00867332">
      <w:pPr>
        <w:spacing w:line="276" w:lineRule="auto"/>
        <w:rPr>
          <w:rFonts w:ascii="Verdana" w:hAnsi="Verdana"/>
          <w:lang w:val="de-AT"/>
        </w:rPr>
      </w:pPr>
      <w:r w:rsidRPr="003C5F58">
        <w:rPr>
          <w:rFonts w:ascii="Verdana" w:hAnsi="Verdana"/>
          <w:lang w:val="de-AT"/>
        </w:rPr>
        <w:t>Sa</w:t>
      </w:r>
      <w:r w:rsidRPr="003C5F58">
        <w:rPr>
          <w:rFonts w:ascii="Verdana" w:hAnsi="Verdana"/>
          <w:lang w:val="de-AT"/>
        </w:rPr>
        <w:tab/>
        <w:t>02.Mai</w:t>
      </w:r>
      <w:r w:rsidRPr="003C5F58">
        <w:rPr>
          <w:rFonts w:ascii="Verdana" w:hAnsi="Verdana"/>
          <w:lang w:val="de-AT"/>
        </w:rPr>
        <w:tab/>
        <w:t>18.00h</w:t>
      </w:r>
      <w:r w:rsidRPr="003C5F58">
        <w:rPr>
          <w:rFonts w:ascii="Verdana" w:hAnsi="Verdana"/>
          <w:lang w:val="de-AT"/>
        </w:rPr>
        <w:tab/>
        <w:t>Chorprobe</w:t>
      </w:r>
      <w:r w:rsidRPr="003C5F58">
        <w:rPr>
          <w:rFonts w:ascii="Verdana" w:hAnsi="Verdana"/>
          <w:lang w:val="de-AT"/>
        </w:rPr>
        <w:tab/>
      </w:r>
      <w:r w:rsidRPr="003C5F58">
        <w:rPr>
          <w:rFonts w:ascii="Verdana" w:hAnsi="Verdana"/>
          <w:lang w:val="de-AT"/>
        </w:rPr>
        <w:tab/>
        <w:t>Dv</w:t>
      </w:r>
      <w:r>
        <w:rPr>
          <w:rFonts w:ascii="Verdana" w:hAnsi="Verdana"/>
          <w:lang w:val="de-AT"/>
        </w:rPr>
        <w:t>orak</w:t>
      </w:r>
    </w:p>
    <w:p w14:paraId="0721C257" w14:textId="734135D2" w:rsidR="002E1F3D" w:rsidRDefault="002E1F3D" w:rsidP="00867332">
      <w:pPr>
        <w:spacing w:line="276" w:lineRule="auto"/>
        <w:rPr>
          <w:rFonts w:ascii="Verdana" w:hAnsi="Verdana"/>
          <w:lang w:val="de-AT"/>
        </w:rPr>
      </w:pPr>
      <w:r>
        <w:rPr>
          <w:rFonts w:ascii="Verdana" w:hAnsi="Verdana"/>
          <w:lang w:val="de-AT"/>
        </w:rPr>
        <w:t>So</w:t>
      </w:r>
      <w:r>
        <w:rPr>
          <w:rFonts w:ascii="Verdana" w:hAnsi="Verdana"/>
          <w:lang w:val="de-AT"/>
        </w:rPr>
        <w:tab/>
        <w:t>03.Mai</w:t>
      </w:r>
      <w:r>
        <w:rPr>
          <w:rFonts w:ascii="Verdana" w:hAnsi="Verdana"/>
          <w:lang w:val="de-AT"/>
        </w:rPr>
        <w:tab/>
        <w:t>08.00h</w:t>
      </w:r>
      <w:r>
        <w:rPr>
          <w:rFonts w:ascii="Verdana" w:hAnsi="Verdana"/>
          <w:lang w:val="de-AT"/>
        </w:rPr>
        <w:tab/>
        <w:t>GP</w:t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  <w:t>9h Dvorak Messe in D</w:t>
      </w:r>
    </w:p>
    <w:p w14:paraId="27BAA5B6" w14:textId="3E740AAA" w:rsidR="002E1F3D" w:rsidRDefault="002E1F3D" w:rsidP="00867332">
      <w:pPr>
        <w:spacing w:line="276" w:lineRule="auto"/>
        <w:rPr>
          <w:rFonts w:ascii="Verdana" w:hAnsi="Verdana"/>
          <w:lang w:val="de-AT"/>
        </w:rPr>
      </w:pPr>
    </w:p>
    <w:p w14:paraId="04C9E38B" w14:textId="180AA221" w:rsidR="002E1F3D" w:rsidRPr="002E1F3D" w:rsidRDefault="002E1F3D" w:rsidP="00867332">
      <w:pPr>
        <w:spacing w:line="276" w:lineRule="auto"/>
        <w:rPr>
          <w:rFonts w:ascii="Verdana" w:hAnsi="Verdana"/>
          <w:lang w:val="de-AT"/>
        </w:rPr>
      </w:pPr>
      <w:r w:rsidRPr="002E1F3D">
        <w:rPr>
          <w:rFonts w:ascii="Verdana" w:hAnsi="Verdana"/>
          <w:lang w:val="de-AT"/>
        </w:rPr>
        <w:t>Do</w:t>
      </w:r>
      <w:r w:rsidRPr="002E1F3D">
        <w:rPr>
          <w:rFonts w:ascii="Verdana" w:hAnsi="Verdana"/>
          <w:lang w:val="de-AT"/>
        </w:rPr>
        <w:tab/>
        <w:t>07.Mai</w:t>
      </w:r>
      <w:r w:rsidRPr="002E1F3D">
        <w:rPr>
          <w:rFonts w:ascii="Verdana" w:hAnsi="Verdana"/>
          <w:lang w:val="de-AT"/>
        </w:rPr>
        <w:tab/>
        <w:t>18.00h</w:t>
      </w:r>
      <w:r w:rsidRPr="002E1F3D">
        <w:rPr>
          <w:rFonts w:ascii="Verdana" w:hAnsi="Verdana"/>
          <w:lang w:val="de-AT"/>
        </w:rPr>
        <w:tab/>
        <w:t>Chorprobe</w:t>
      </w:r>
      <w:r w:rsidRPr="002E1F3D">
        <w:rPr>
          <w:rFonts w:ascii="Verdana" w:hAnsi="Verdana"/>
          <w:lang w:val="de-AT"/>
        </w:rPr>
        <w:tab/>
      </w:r>
      <w:r w:rsidRPr="002E1F3D">
        <w:rPr>
          <w:rFonts w:ascii="Verdana" w:hAnsi="Verdana"/>
          <w:lang w:val="de-AT"/>
        </w:rPr>
        <w:tab/>
        <w:t xml:space="preserve">Mozart Lauretanische </w:t>
      </w:r>
      <w:proofErr w:type="spellStart"/>
      <w:r>
        <w:rPr>
          <w:rFonts w:ascii="Verdana" w:hAnsi="Verdana"/>
          <w:lang w:val="de-AT"/>
        </w:rPr>
        <w:t>Lit</w:t>
      </w:r>
      <w:proofErr w:type="spellEnd"/>
      <w:r>
        <w:rPr>
          <w:rFonts w:ascii="Verdana" w:hAnsi="Verdana"/>
          <w:lang w:val="de-AT"/>
        </w:rPr>
        <w:t xml:space="preserve">. </w:t>
      </w:r>
      <w:r w:rsidRPr="002E1F3D">
        <w:rPr>
          <w:rFonts w:ascii="Verdana" w:hAnsi="Verdana"/>
          <w:lang w:val="de-AT"/>
        </w:rPr>
        <w:t>195</w:t>
      </w:r>
    </w:p>
    <w:p w14:paraId="7EE572C1" w14:textId="73247CBC" w:rsidR="002E1F3D" w:rsidRDefault="002E1F3D" w:rsidP="00867332">
      <w:pPr>
        <w:spacing w:line="276" w:lineRule="auto"/>
        <w:rPr>
          <w:rFonts w:ascii="Verdana" w:hAnsi="Verdana"/>
          <w:lang w:val="de-AT"/>
        </w:rPr>
      </w:pPr>
      <w:r w:rsidRPr="002E1F3D">
        <w:rPr>
          <w:rFonts w:ascii="Verdana" w:hAnsi="Verdana"/>
          <w:lang w:val="de-AT"/>
        </w:rPr>
        <w:t>Sa</w:t>
      </w:r>
      <w:r w:rsidRPr="002E1F3D">
        <w:rPr>
          <w:rFonts w:ascii="Verdana" w:hAnsi="Verdana"/>
          <w:lang w:val="de-AT"/>
        </w:rPr>
        <w:tab/>
        <w:t>09.Ma</w:t>
      </w:r>
      <w:r>
        <w:rPr>
          <w:rFonts w:ascii="Verdana" w:hAnsi="Verdana"/>
          <w:lang w:val="de-AT"/>
        </w:rPr>
        <w:t>i</w:t>
      </w:r>
      <w:r>
        <w:rPr>
          <w:rFonts w:ascii="Verdana" w:hAnsi="Verdana"/>
          <w:lang w:val="de-AT"/>
        </w:rPr>
        <w:tab/>
        <w:t>18.00h</w:t>
      </w:r>
      <w:r>
        <w:rPr>
          <w:rFonts w:ascii="Verdana" w:hAnsi="Verdana"/>
          <w:lang w:val="de-AT"/>
        </w:rPr>
        <w:tab/>
        <w:t>Chorprobe</w:t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  <w:t xml:space="preserve">Mozart Lauretanische </w:t>
      </w:r>
      <w:proofErr w:type="spellStart"/>
      <w:r>
        <w:rPr>
          <w:rFonts w:ascii="Verdana" w:hAnsi="Verdana"/>
          <w:lang w:val="de-AT"/>
        </w:rPr>
        <w:t>Lit</w:t>
      </w:r>
      <w:proofErr w:type="spellEnd"/>
      <w:r>
        <w:rPr>
          <w:rFonts w:ascii="Verdana" w:hAnsi="Verdana"/>
          <w:lang w:val="de-AT"/>
        </w:rPr>
        <w:t>. 195</w:t>
      </w:r>
    </w:p>
    <w:p w14:paraId="59D22C5C" w14:textId="73113730" w:rsidR="00DD67EF" w:rsidRDefault="00DD67EF" w:rsidP="00867332">
      <w:pPr>
        <w:spacing w:line="276" w:lineRule="auto"/>
        <w:rPr>
          <w:rFonts w:ascii="Verdana" w:hAnsi="Verdana"/>
          <w:lang w:val="de-AT"/>
        </w:rPr>
      </w:pPr>
      <w:r>
        <w:rPr>
          <w:rFonts w:ascii="Verdana" w:hAnsi="Verdana"/>
          <w:lang w:val="de-AT"/>
        </w:rPr>
        <w:t>So</w:t>
      </w:r>
      <w:r>
        <w:rPr>
          <w:rFonts w:ascii="Verdana" w:hAnsi="Verdana"/>
          <w:lang w:val="de-AT"/>
        </w:rPr>
        <w:tab/>
        <w:t>10.Mai</w:t>
      </w:r>
      <w:r>
        <w:rPr>
          <w:rFonts w:ascii="Verdana" w:hAnsi="Verdana"/>
          <w:lang w:val="de-AT"/>
        </w:rPr>
        <w:tab/>
        <w:t>08.00h</w:t>
      </w:r>
      <w:r>
        <w:rPr>
          <w:rFonts w:ascii="Verdana" w:hAnsi="Verdana"/>
          <w:lang w:val="de-AT"/>
        </w:rPr>
        <w:tab/>
        <w:t>GP</w:t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  <w:t>9h Mozart Lauretanische Litanei KV 195</w:t>
      </w:r>
    </w:p>
    <w:p w14:paraId="767F14E2" w14:textId="04512A66" w:rsidR="00DD67EF" w:rsidRDefault="00DD67EF" w:rsidP="00867332">
      <w:pPr>
        <w:spacing w:line="276" w:lineRule="auto"/>
        <w:rPr>
          <w:rFonts w:ascii="Verdana" w:hAnsi="Verdana"/>
          <w:lang w:val="de-AT"/>
        </w:rPr>
      </w:pPr>
    </w:p>
    <w:p w14:paraId="38D44E1E" w14:textId="4DA34081" w:rsidR="00DD67EF" w:rsidRDefault="00DD67EF" w:rsidP="00867332">
      <w:pPr>
        <w:spacing w:line="276" w:lineRule="auto"/>
        <w:rPr>
          <w:rFonts w:ascii="Verdana" w:hAnsi="Verdana"/>
          <w:lang w:val="de-AT"/>
        </w:rPr>
      </w:pPr>
      <w:r>
        <w:rPr>
          <w:rFonts w:ascii="Verdana" w:hAnsi="Verdana"/>
          <w:lang w:val="de-AT"/>
        </w:rPr>
        <w:t>Mi</w:t>
      </w:r>
      <w:r>
        <w:rPr>
          <w:rFonts w:ascii="Verdana" w:hAnsi="Verdana"/>
          <w:lang w:val="de-AT"/>
        </w:rPr>
        <w:tab/>
        <w:t>13.Mai</w:t>
      </w:r>
      <w:r>
        <w:rPr>
          <w:rFonts w:ascii="Verdana" w:hAnsi="Verdana"/>
          <w:lang w:val="de-AT"/>
        </w:rPr>
        <w:tab/>
        <w:t>18.00h</w:t>
      </w:r>
      <w:r>
        <w:rPr>
          <w:rFonts w:ascii="Verdana" w:hAnsi="Verdana"/>
          <w:lang w:val="de-AT"/>
        </w:rPr>
        <w:tab/>
        <w:t>Chorprobe</w:t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  <w:t>Nelson-Messe</w:t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  <w:t>PMS</w:t>
      </w:r>
    </w:p>
    <w:p w14:paraId="0AEE753A" w14:textId="1A191548" w:rsidR="00DD67EF" w:rsidRPr="00C2631A" w:rsidRDefault="00DD67EF" w:rsidP="00867332">
      <w:pPr>
        <w:spacing w:line="276" w:lineRule="auto"/>
        <w:rPr>
          <w:rFonts w:ascii="Verdana" w:hAnsi="Verdana"/>
          <w:lang w:val="de-AT"/>
        </w:rPr>
      </w:pPr>
      <w:r w:rsidRPr="00C2631A">
        <w:rPr>
          <w:rFonts w:ascii="Verdana" w:hAnsi="Verdana"/>
          <w:lang w:val="de-AT"/>
        </w:rPr>
        <w:t>Do</w:t>
      </w:r>
      <w:r w:rsidRPr="00C2631A">
        <w:rPr>
          <w:rFonts w:ascii="Verdana" w:hAnsi="Verdana"/>
          <w:lang w:val="de-AT"/>
        </w:rPr>
        <w:tab/>
        <w:t>14.Mai</w:t>
      </w:r>
      <w:r w:rsidRPr="00C2631A">
        <w:rPr>
          <w:rFonts w:ascii="Verdana" w:hAnsi="Verdana"/>
          <w:lang w:val="de-AT"/>
        </w:rPr>
        <w:tab/>
        <w:t>08.00h</w:t>
      </w:r>
      <w:r w:rsidRPr="00C2631A">
        <w:rPr>
          <w:rFonts w:ascii="Verdana" w:hAnsi="Verdana"/>
          <w:lang w:val="de-AT"/>
        </w:rPr>
        <w:tab/>
        <w:t>GP</w:t>
      </w:r>
      <w:r w:rsidRPr="00C2631A">
        <w:rPr>
          <w:rFonts w:ascii="Verdana" w:hAnsi="Verdana"/>
          <w:lang w:val="de-AT"/>
        </w:rPr>
        <w:tab/>
      </w:r>
      <w:r w:rsidRPr="00C2631A">
        <w:rPr>
          <w:rFonts w:ascii="Verdana" w:hAnsi="Verdana"/>
          <w:lang w:val="de-AT"/>
        </w:rPr>
        <w:tab/>
      </w:r>
      <w:r w:rsidRPr="00C2631A">
        <w:rPr>
          <w:rFonts w:ascii="Verdana" w:hAnsi="Verdana"/>
          <w:lang w:val="de-AT"/>
        </w:rPr>
        <w:tab/>
        <w:t>9h Nelson-Messe</w:t>
      </w:r>
    </w:p>
    <w:p w14:paraId="4F52369C" w14:textId="068FB45C" w:rsidR="00DD67EF" w:rsidRDefault="00DD67EF" w:rsidP="00867332">
      <w:pPr>
        <w:spacing w:line="276" w:lineRule="auto"/>
        <w:rPr>
          <w:rFonts w:ascii="Verdana" w:hAnsi="Verdana"/>
          <w:lang w:val="de-AT"/>
        </w:rPr>
      </w:pPr>
      <w:r w:rsidRPr="00DD67EF">
        <w:rPr>
          <w:rFonts w:ascii="Verdana" w:hAnsi="Verdana"/>
          <w:lang w:val="de-AT"/>
        </w:rPr>
        <w:t>Sa</w:t>
      </w:r>
      <w:r w:rsidRPr="00DD67EF">
        <w:rPr>
          <w:rFonts w:ascii="Verdana" w:hAnsi="Verdana"/>
          <w:lang w:val="de-AT"/>
        </w:rPr>
        <w:tab/>
        <w:t>16.Mai</w:t>
      </w:r>
      <w:r w:rsidRPr="00DD67EF">
        <w:rPr>
          <w:rFonts w:ascii="Verdana" w:hAnsi="Verdana"/>
          <w:lang w:val="de-AT"/>
        </w:rPr>
        <w:tab/>
        <w:t>1</w:t>
      </w:r>
      <w:r w:rsidR="00C57B82">
        <w:rPr>
          <w:rFonts w:ascii="Verdana" w:hAnsi="Verdana"/>
          <w:lang w:val="de-AT"/>
        </w:rPr>
        <w:t>8</w:t>
      </w:r>
      <w:r w:rsidRPr="00DD67EF">
        <w:rPr>
          <w:rFonts w:ascii="Verdana" w:hAnsi="Verdana"/>
          <w:lang w:val="de-AT"/>
        </w:rPr>
        <w:t>.00h</w:t>
      </w:r>
      <w:r w:rsidR="00C57B82">
        <w:rPr>
          <w:rFonts w:ascii="Verdana" w:hAnsi="Verdana"/>
          <w:lang w:val="de-AT"/>
        </w:rPr>
        <w:tab/>
      </w:r>
      <w:r w:rsidR="00327C1D">
        <w:rPr>
          <w:rFonts w:ascii="Verdana" w:hAnsi="Verdana"/>
          <w:lang w:val="de-AT"/>
        </w:rPr>
        <w:t>frei</w:t>
      </w:r>
    </w:p>
    <w:p w14:paraId="76A73B7A" w14:textId="7FEB1306" w:rsidR="00DD67EF" w:rsidRDefault="00DD67EF" w:rsidP="00867332">
      <w:pPr>
        <w:spacing w:line="276" w:lineRule="auto"/>
        <w:rPr>
          <w:rFonts w:ascii="Verdana" w:hAnsi="Verdana"/>
          <w:lang w:val="de-AT"/>
        </w:rPr>
      </w:pPr>
      <w:r>
        <w:rPr>
          <w:rFonts w:ascii="Verdana" w:hAnsi="Verdana"/>
          <w:lang w:val="de-AT"/>
        </w:rPr>
        <w:t>So</w:t>
      </w:r>
      <w:r>
        <w:rPr>
          <w:rFonts w:ascii="Verdana" w:hAnsi="Verdana"/>
          <w:lang w:val="de-AT"/>
        </w:rPr>
        <w:tab/>
        <w:t>17.Mai</w:t>
      </w:r>
      <w:r>
        <w:rPr>
          <w:rFonts w:ascii="Verdana" w:hAnsi="Verdana"/>
          <w:lang w:val="de-AT"/>
        </w:rPr>
        <w:tab/>
      </w:r>
      <w:r w:rsidR="00327C1D">
        <w:rPr>
          <w:rFonts w:ascii="Verdana" w:hAnsi="Verdana"/>
          <w:lang w:val="de-AT"/>
        </w:rPr>
        <w:t>09.00h</w:t>
      </w:r>
      <w:r w:rsidR="00327C1D">
        <w:rPr>
          <w:rFonts w:ascii="Verdana" w:hAnsi="Verdana"/>
          <w:lang w:val="de-AT"/>
        </w:rPr>
        <w:tab/>
      </w:r>
      <w:proofErr w:type="spellStart"/>
      <w:r w:rsidR="00327C1D">
        <w:rPr>
          <w:rFonts w:ascii="Verdana" w:hAnsi="Verdana"/>
          <w:lang w:val="de-AT"/>
        </w:rPr>
        <w:t>Gastchor</w:t>
      </w:r>
      <w:proofErr w:type="spellEnd"/>
      <w:r w:rsidR="00327C1D">
        <w:rPr>
          <w:rFonts w:ascii="Verdana" w:hAnsi="Verdana"/>
          <w:lang w:val="de-AT"/>
        </w:rPr>
        <w:tab/>
      </w:r>
      <w:r w:rsidR="00327C1D">
        <w:rPr>
          <w:rFonts w:ascii="Verdana" w:hAnsi="Verdana"/>
          <w:lang w:val="de-AT"/>
        </w:rPr>
        <w:tab/>
        <w:t>Domchor Bozen mit Chorbuffet bei uns</w:t>
      </w:r>
    </w:p>
    <w:p w14:paraId="3D9C7F32" w14:textId="37C87529" w:rsidR="00DD67EF" w:rsidRDefault="00DD67EF" w:rsidP="00867332">
      <w:pPr>
        <w:spacing w:line="276" w:lineRule="auto"/>
        <w:rPr>
          <w:rFonts w:ascii="Verdana" w:hAnsi="Verdana"/>
          <w:lang w:val="de-AT"/>
        </w:rPr>
      </w:pPr>
    </w:p>
    <w:p w14:paraId="20437120" w14:textId="1BAF59B3" w:rsidR="00DD67EF" w:rsidRDefault="00DD67EF" w:rsidP="00867332">
      <w:pPr>
        <w:spacing w:line="276" w:lineRule="auto"/>
        <w:rPr>
          <w:rFonts w:ascii="Verdana" w:hAnsi="Verdana"/>
          <w:lang w:val="de-AT"/>
        </w:rPr>
      </w:pPr>
      <w:r w:rsidRPr="00DD67EF">
        <w:rPr>
          <w:rFonts w:ascii="Verdana" w:hAnsi="Verdana"/>
          <w:lang w:val="de-AT"/>
        </w:rPr>
        <w:t>Do</w:t>
      </w:r>
      <w:r w:rsidRPr="00DD67EF">
        <w:rPr>
          <w:rFonts w:ascii="Verdana" w:hAnsi="Verdana"/>
          <w:lang w:val="de-AT"/>
        </w:rPr>
        <w:tab/>
        <w:t>21.Mai</w:t>
      </w:r>
      <w:r w:rsidRPr="00DD67EF">
        <w:rPr>
          <w:rFonts w:ascii="Verdana" w:hAnsi="Verdana"/>
          <w:lang w:val="de-AT"/>
        </w:rPr>
        <w:tab/>
        <w:t>18.00h</w:t>
      </w:r>
      <w:r w:rsidRPr="00DD67EF">
        <w:rPr>
          <w:rFonts w:ascii="Verdana" w:hAnsi="Verdana"/>
          <w:lang w:val="de-AT"/>
        </w:rPr>
        <w:tab/>
        <w:t>Chorprobe</w:t>
      </w:r>
      <w:r w:rsidRPr="00DD67EF">
        <w:rPr>
          <w:rFonts w:ascii="Verdana" w:hAnsi="Verdana"/>
          <w:lang w:val="de-AT"/>
        </w:rPr>
        <w:tab/>
      </w:r>
      <w:r w:rsidRPr="00DD67EF">
        <w:rPr>
          <w:rFonts w:ascii="Verdana" w:hAnsi="Verdana"/>
          <w:lang w:val="de-AT"/>
        </w:rPr>
        <w:tab/>
        <w:t>Schu</w:t>
      </w:r>
      <w:r>
        <w:rPr>
          <w:rFonts w:ascii="Verdana" w:hAnsi="Verdana"/>
          <w:lang w:val="de-AT"/>
        </w:rPr>
        <w:t>bert Große Messe in ES</w:t>
      </w:r>
    </w:p>
    <w:p w14:paraId="3110F5BB" w14:textId="44209237" w:rsidR="00AC6C70" w:rsidRDefault="00AC6C70" w:rsidP="00867332">
      <w:pPr>
        <w:spacing w:line="276" w:lineRule="auto"/>
        <w:rPr>
          <w:rFonts w:ascii="Verdana" w:hAnsi="Verdana"/>
          <w:lang w:val="de-AT"/>
        </w:rPr>
      </w:pPr>
      <w:r>
        <w:rPr>
          <w:rFonts w:ascii="Verdana" w:hAnsi="Verdana"/>
          <w:lang w:val="de-AT"/>
        </w:rPr>
        <w:t>Sa</w:t>
      </w:r>
      <w:r>
        <w:rPr>
          <w:rFonts w:ascii="Verdana" w:hAnsi="Verdana"/>
          <w:lang w:val="de-AT"/>
        </w:rPr>
        <w:tab/>
        <w:t>23.Mai</w:t>
      </w:r>
      <w:r>
        <w:rPr>
          <w:rFonts w:ascii="Verdana" w:hAnsi="Verdana"/>
          <w:lang w:val="de-AT"/>
        </w:rPr>
        <w:tab/>
        <w:t>18.00h</w:t>
      </w:r>
      <w:r>
        <w:rPr>
          <w:rFonts w:ascii="Verdana" w:hAnsi="Verdana"/>
          <w:lang w:val="de-AT"/>
        </w:rPr>
        <w:tab/>
        <w:t>Chorprobe</w:t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  <w:t xml:space="preserve">Schubert ES, Mozart </w:t>
      </w:r>
      <w:proofErr w:type="spellStart"/>
      <w:r>
        <w:rPr>
          <w:rFonts w:ascii="Verdana" w:hAnsi="Verdana"/>
          <w:lang w:val="de-AT"/>
        </w:rPr>
        <w:t>Veni</w:t>
      </w:r>
      <w:proofErr w:type="spellEnd"/>
      <w:r>
        <w:rPr>
          <w:rFonts w:ascii="Verdana" w:hAnsi="Verdana"/>
          <w:lang w:val="de-AT"/>
        </w:rPr>
        <w:t xml:space="preserve"> 47</w:t>
      </w:r>
    </w:p>
    <w:p w14:paraId="30961994" w14:textId="2F0AB12B" w:rsidR="00AC6C70" w:rsidRDefault="00AC6C70" w:rsidP="00867332">
      <w:pPr>
        <w:spacing w:line="276" w:lineRule="auto"/>
        <w:rPr>
          <w:rFonts w:ascii="Verdana" w:hAnsi="Verdana"/>
          <w:lang w:val="de-AT"/>
        </w:rPr>
      </w:pPr>
      <w:r>
        <w:rPr>
          <w:rFonts w:ascii="Verdana" w:hAnsi="Verdana"/>
          <w:lang w:val="de-AT"/>
        </w:rPr>
        <w:t>So</w:t>
      </w:r>
      <w:r>
        <w:rPr>
          <w:rFonts w:ascii="Verdana" w:hAnsi="Verdana"/>
          <w:lang w:val="de-AT"/>
        </w:rPr>
        <w:tab/>
        <w:t>24.Mai</w:t>
      </w:r>
      <w:r>
        <w:rPr>
          <w:rFonts w:ascii="Verdana" w:hAnsi="Verdana"/>
          <w:lang w:val="de-AT"/>
        </w:rPr>
        <w:tab/>
        <w:t>07.45h</w:t>
      </w:r>
      <w:r>
        <w:rPr>
          <w:rFonts w:ascii="Verdana" w:hAnsi="Verdana"/>
          <w:lang w:val="de-AT"/>
        </w:rPr>
        <w:tab/>
      </w:r>
      <w:proofErr w:type="gramStart"/>
      <w:r>
        <w:rPr>
          <w:rFonts w:ascii="Verdana" w:hAnsi="Verdana"/>
          <w:lang w:val="de-AT"/>
        </w:rPr>
        <w:t>Eins./</w:t>
      </w:r>
      <w:proofErr w:type="gramEnd"/>
      <w:r>
        <w:rPr>
          <w:rFonts w:ascii="Verdana" w:hAnsi="Verdana"/>
          <w:lang w:val="de-AT"/>
        </w:rPr>
        <w:t>8.00GP</w:t>
      </w:r>
      <w:r>
        <w:rPr>
          <w:rFonts w:ascii="Verdana" w:hAnsi="Verdana"/>
          <w:lang w:val="de-AT"/>
        </w:rPr>
        <w:tab/>
        <w:t>9h Schubert Große Messe ES, Mozart 47</w:t>
      </w:r>
    </w:p>
    <w:p w14:paraId="483B861A" w14:textId="2E94783A" w:rsidR="006836FA" w:rsidRDefault="006836FA" w:rsidP="00867332">
      <w:pPr>
        <w:spacing w:line="276" w:lineRule="auto"/>
        <w:rPr>
          <w:rFonts w:ascii="Verdana" w:hAnsi="Verdana"/>
          <w:lang w:val="de-AT"/>
        </w:rPr>
      </w:pPr>
    </w:p>
    <w:p w14:paraId="10D50850" w14:textId="13CD66F6" w:rsidR="006836FA" w:rsidRDefault="006836FA" w:rsidP="00867332">
      <w:pPr>
        <w:spacing w:line="276" w:lineRule="auto"/>
        <w:rPr>
          <w:rFonts w:ascii="Verdana" w:hAnsi="Verdana"/>
          <w:lang w:val="en-US"/>
        </w:rPr>
      </w:pPr>
      <w:r w:rsidRPr="006836FA">
        <w:rPr>
          <w:rFonts w:ascii="Verdana" w:hAnsi="Verdana"/>
          <w:lang w:val="en-US"/>
        </w:rPr>
        <w:t>Do</w:t>
      </w:r>
      <w:r w:rsidRPr="006836FA">
        <w:rPr>
          <w:rFonts w:ascii="Verdana" w:hAnsi="Verdana"/>
          <w:lang w:val="en-US"/>
        </w:rPr>
        <w:tab/>
        <w:t>28.Mai</w:t>
      </w:r>
      <w:r w:rsidRPr="006836FA">
        <w:rPr>
          <w:rFonts w:ascii="Verdana" w:hAnsi="Verdana"/>
          <w:lang w:val="en-US"/>
        </w:rPr>
        <w:tab/>
        <w:t>18.00h</w:t>
      </w:r>
      <w:r w:rsidRPr="006836FA">
        <w:rPr>
          <w:rFonts w:ascii="Verdana" w:hAnsi="Verdana"/>
          <w:lang w:val="en-US"/>
        </w:rPr>
        <w:tab/>
      </w:r>
      <w:proofErr w:type="spellStart"/>
      <w:r w:rsidRPr="006836FA">
        <w:rPr>
          <w:rFonts w:ascii="Verdana" w:hAnsi="Verdana"/>
          <w:lang w:val="en-US"/>
        </w:rPr>
        <w:t>Chorprobe</w:t>
      </w:r>
      <w:proofErr w:type="spellEnd"/>
      <w:r w:rsidRPr="006836FA">
        <w:rPr>
          <w:rFonts w:ascii="Verdana" w:hAnsi="Verdana"/>
          <w:lang w:val="en-US"/>
        </w:rPr>
        <w:tab/>
      </w:r>
      <w:r w:rsidRPr="006836FA">
        <w:rPr>
          <w:rFonts w:ascii="Verdana" w:hAnsi="Verdana"/>
          <w:lang w:val="en-US"/>
        </w:rPr>
        <w:tab/>
        <w:t>Mo</w:t>
      </w:r>
      <w:r>
        <w:rPr>
          <w:rFonts w:ascii="Verdana" w:hAnsi="Verdana"/>
          <w:lang w:val="en-US"/>
        </w:rPr>
        <w:t xml:space="preserve">zart </w:t>
      </w:r>
      <w:proofErr w:type="spellStart"/>
      <w:r>
        <w:rPr>
          <w:rFonts w:ascii="Verdana" w:hAnsi="Verdana"/>
          <w:lang w:val="en-US"/>
        </w:rPr>
        <w:t>Trinitatis</w:t>
      </w:r>
      <w:proofErr w:type="spellEnd"/>
      <w:r>
        <w:rPr>
          <w:rFonts w:ascii="Verdana" w:hAnsi="Verdana"/>
          <w:lang w:val="en-US"/>
        </w:rPr>
        <w:t xml:space="preserve"> KV 167</w:t>
      </w:r>
    </w:p>
    <w:p w14:paraId="49F3A8F5" w14:textId="40B812F1" w:rsidR="00421402" w:rsidRPr="00CB792F" w:rsidRDefault="00421402" w:rsidP="00867332">
      <w:pPr>
        <w:spacing w:line="276" w:lineRule="auto"/>
        <w:rPr>
          <w:rFonts w:ascii="Verdana" w:hAnsi="Verdana"/>
          <w:lang w:val="en-US"/>
        </w:rPr>
      </w:pPr>
      <w:r w:rsidRPr="00CB792F">
        <w:rPr>
          <w:rFonts w:ascii="Verdana" w:hAnsi="Verdana"/>
          <w:lang w:val="en-US"/>
        </w:rPr>
        <w:t>Sa</w:t>
      </w:r>
      <w:r w:rsidRPr="00CB792F">
        <w:rPr>
          <w:rFonts w:ascii="Verdana" w:hAnsi="Verdana"/>
          <w:lang w:val="en-US"/>
        </w:rPr>
        <w:tab/>
        <w:t>30.Mai</w:t>
      </w:r>
      <w:r w:rsidRPr="00CB792F">
        <w:rPr>
          <w:rFonts w:ascii="Verdana" w:hAnsi="Verdana"/>
          <w:lang w:val="en-US"/>
        </w:rPr>
        <w:tab/>
        <w:t>18.00h</w:t>
      </w:r>
      <w:r w:rsidRPr="00CB792F">
        <w:rPr>
          <w:rFonts w:ascii="Verdana" w:hAnsi="Verdana"/>
          <w:lang w:val="en-US"/>
        </w:rPr>
        <w:tab/>
      </w:r>
      <w:proofErr w:type="spellStart"/>
      <w:r w:rsidRPr="00CB792F">
        <w:rPr>
          <w:rFonts w:ascii="Verdana" w:hAnsi="Verdana"/>
          <w:lang w:val="en-US"/>
        </w:rPr>
        <w:t>Chorprobe</w:t>
      </w:r>
      <w:proofErr w:type="spellEnd"/>
      <w:r w:rsidRPr="00CB792F">
        <w:rPr>
          <w:rFonts w:ascii="Verdana" w:hAnsi="Verdana"/>
          <w:lang w:val="en-US"/>
        </w:rPr>
        <w:tab/>
      </w:r>
      <w:r w:rsidRPr="00CB792F">
        <w:rPr>
          <w:rFonts w:ascii="Verdana" w:hAnsi="Verdana"/>
          <w:lang w:val="en-US"/>
        </w:rPr>
        <w:tab/>
        <w:t xml:space="preserve">Mozart </w:t>
      </w:r>
      <w:proofErr w:type="spellStart"/>
      <w:r w:rsidRPr="00CB792F">
        <w:rPr>
          <w:rFonts w:ascii="Verdana" w:hAnsi="Verdana"/>
          <w:lang w:val="en-US"/>
        </w:rPr>
        <w:t>Trinitatis</w:t>
      </w:r>
      <w:proofErr w:type="spellEnd"/>
      <w:r w:rsidRPr="00CB792F">
        <w:rPr>
          <w:rFonts w:ascii="Verdana" w:hAnsi="Verdana"/>
          <w:lang w:val="en-US"/>
        </w:rPr>
        <w:t xml:space="preserve"> KV 167</w:t>
      </w:r>
    </w:p>
    <w:p w14:paraId="70BB8F19" w14:textId="216F5AE8" w:rsidR="00421402" w:rsidRPr="00CB792F" w:rsidRDefault="00421402" w:rsidP="00867332">
      <w:pPr>
        <w:spacing w:line="276" w:lineRule="auto"/>
        <w:rPr>
          <w:rFonts w:ascii="Verdana" w:hAnsi="Verdana"/>
          <w:lang w:val="en-US"/>
        </w:rPr>
      </w:pPr>
      <w:proofErr w:type="gramStart"/>
      <w:r w:rsidRPr="00CB792F">
        <w:rPr>
          <w:rFonts w:ascii="Verdana" w:hAnsi="Verdana"/>
          <w:lang w:val="en-US"/>
        </w:rPr>
        <w:t>So</w:t>
      </w:r>
      <w:proofErr w:type="gramEnd"/>
      <w:r w:rsidRPr="00CB792F">
        <w:rPr>
          <w:rFonts w:ascii="Verdana" w:hAnsi="Verdana"/>
          <w:lang w:val="en-US"/>
        </w:rPr>
        <w:tab/>
        <w:t>31.Mai</w:t>
      </w:r>
      <w:r w:rsidRPr="00CB792F">
        <w:rPr>
          <w:rFonts w:ascii="Verdana" w:hAnsi="Verdana"/>
          <w:lang w:val="en-US"/>
        </w:rPr>
        <w:tab/>
        <w:t>08.00h</w:t>
      </w:r>
      <w:r w:rsidRPr="00CB792F">
        <w:rPr>
          <w:rFonts w:ascii="Verdana" w:hAnsi="Verdana"/>
          <w:lang w:val="en-US"/>
        </w:rPr>
        <w:tab/>
        <w:t>GP</w:t>
      </w:r>
      <w:r w:rsidRPr="00CB792F">
        <w:rPr>
          <w:rFonts w:ascii="Verdana" w:hAnsi="Verdana"/>
          <w:lang w:val="en-US"/>
        </w:rPr>
        <w:tab/>
      </w:r>
      <w:r w:rsidRPr="00CB792F">
        <w:rPr>
          <w:rFonts w:ascii="Verdana" w:hAnsi="Verdana"/>
          <w:lang w:val="en-US"/>
        </w:rPr>
        <w:tab/>
      </w:r>
      <w:r w:rsidRPr="00CB792F">
        <w:rPr>
          <w:rFonts w:ascii="Verdana" w:hAnsi="Verdana"/>
          <w:lang w:val="en-US"/>
        </w:rPr>
        <w:tab/>
        <w:t xml:space="preserve">9h Mozart </w:t>
      </w:r>
      <w:proofErr w:type="spellStart"/>
      <w:r w:rsidRPr="00CB792F">
        <w:rPr>
          <w:rFonts w:ascii="Verdana" w:hAnsi="Verdana"/>
          <w:lang w:val="en-US"/>
        </w:rPr>
        <w:t>Trinitatismesse</w:t>
      </w:r>
      <w:proofErr w:type="spellEnd"/>
      <w:r w:rsidRPr="00CB792F">
        <w:rPr>
          <w:rFonts w:ascii="Verdana" w:hAnsi="Verdana"/>
          <w:lang w:val="en-US"/>
        </w:rPr>
        <w:t xml:space="preserve"> KV 167</w:t>
      </w:r>
    </w:p>
    <w:p w14:paraId="47FF311A" w14:textId="240B7C7A" w:rsidR="00421402" w:rsidRPr="00CB792F" w:rsidRDefault="00421402" w:rsidP="00867332">
      <w:pPr>
        <w:spacing w:line="276" w:lineRule="auto"/>
        <w:rPr>
          <w:rFonts w:ascii="Verdana" w:hAnsi="Verdana"/>
          <w:lang w:val="en-US"/>
        </w:rPr>
      </w:pPr>
    </w:p>
    <w:p w14:paraId="67B3197A" w14:textId="2E1A5E1E" w:rsidR="00421402" w:rsidRPr="00421402" w:rsidRDefault="00421402" w:rsidP="00867332">
      <w:pPr>
        <w:spacing w:line="276" w:lineRule="auto"/>
        <w:rPr>
          <w:rFonts w:ascii="Verdana" w:hAnsi="Verdana"/>
          <w:lang w:val="en-US"/>
        </w:rPr>
      </w:pPr>
      <w:r w:rsidRPr="00421402">
        <w:rPr>
          <w:rFonts w:ascii="Verdana" w:hAnsi="Verdana"/>
          <w:lang w:val="en-US"/>
        </w:rPr>
        <w:t>Do</w:t>
      </w:r>
      <w:r w:rsidRPr="00421402">
        <w:rPr>
          <w:rFonts w:ascii="Verdana" w:hAnsi="Verdana"/>
          <w:lang w:val="en-US"/>
        </w:rPr>
        <w:tab/>
        <w:t>04.Juni</w:t>
      </w:r>
      <w:r w:rsidRPr="00421402">
        <w:rPr>
          <w:rFonts w:ascii="Verdana" w:hAnsi="Verdana"/>
          <w:lang w:val="en-US"/>
        </w:rPr>
        <w:tab/>
        <w:t>18.00h</w:t>
      </w:r>
      <w:r w:rsidRPr="00421402">
        <w:rPr>
          <w:rFonts w:ascii="Verdana" w:hAnsi="Verdana"/>
          <w:lang w:val="en-US"/>
        </w:rPr>
        <w:tab/>
      </w:r>
      <w:proofErr w:type="spellStart"/>
      <w:r w:rsidRPr="00421402">
        <w:rPr>
          <w:rFonts w:ascii="Verdana" w:hAnsi="Verdana"/>
          <w:lang w:val="en-US"/>
        </w:rPr>
        <w:t>Chorprobe</w:t>
      </w:r>
      <w:proofErr w:type="spellEnd"/>
      <w:r w:rsidRPr="00421402">
        <w:rPr>
          <w:rFonts w:ascii="Verdana" w:hAnsi="Verdana"/>
          <w:lang w:val="en-US"/>
        </w:rPr>
        <w:tab/>
      </w:r>
      <w:r w:rsidRPr="00421402">
        <w:rPr>
          <w:rFonts w:ascii="Verdana" w:hAnsi="Verdana"/>
          <w:lang w:val="en-US"/>
        </w:rPr>
        <w:tab/>
        <w:t>Go</w:t>
      </w:r>
      <w:r>
        <w:rPr>
          <w:rFonts w:ascii="Verdana" w:hAnsi="Verdana"/>
          <w:lang w:val="en-US"/>
        </w:rPr>
        <w:t xml:space="preserve">unod Messe </w:t>
      </w:r>
      <w:proofErr w:type="spellStart"/>
      <w:r>
        <w:rPr>
          <w:rFonts w:ascii="Verdana" w:hAnsi="Verdana"/>
          <w:lang w:val="en-US"/>
        </w:rPr>
        <w:t>Solennelle</w:t>
      </w:r>
      <w:proofErr w:type="spellEnd"/>
    </w:p>
    <w:p w14:paraId="7D3ED7F8" w14:textId="576BA4A5" w:rsidR="00B41F7A" w:rsidRPr="00327C1D" w:rsidRDefault="00421402" w:rsidP="00867332">
      <w:pPr>
        <w:spacing w:line="276" w:lineRule="auto"/>
        <w:rPr>
          <w:rFonts w:ascii="Verdana" w:hAnsi="Verdana"/>
          <w:lang w:val="de-AT"/>
        </w:rPr>
      </w:pPr>
      <w:r w:rsidRPr="00327C1D">
        <w:rPr>
          <w:rFonts w:ascii="Verdana" w:hAnsi="Verdana"/>
          <w:lang w:val="de-AT"/>
        </w:rPr>
        <w:t>Sa</w:t>
      </w:r>
      <w:r w:rsidRPr="00327C1D">
        <w:rPr>
          <w:rFonts w:ascii="Verdana" w:hAnsi="Verdana"/>
          <w:lang w:val="de-AT"/>
        </w:rPr>
        <w:tab/>
        <w:t>06.Juni</w:t>
      </w:r>
      <w:r w:rsidRPr="00327C1D">
        <w:rPr>
          <w:rFonts w:ascii="Verdana" w:hAnsi="Verdana"/>
          <w:lang w:val="de-AT"/>
        </w:rPr>
        <w:tab/>
        <w:t>18.00h</w:t>
      </w:r>
      <w:r w:rsidRPr="00327C1D">
        <w:rPr>
          <w:rFonts w:ascii="Verdana" w:hAnsi="Verdana"/>
          <w:lang w:val="de-AT"/>
        </w:rPr>
        <w:tab/>
        <w:t>Chorprobe</w:t>
      </w:r>
      <w:r w:rsidRPr="00327C1D">
        <w:rPr>
          <w:rFonts w:ascii="Verdana" w:hAnsi="Verdana"/>
          <w:lang w:val="de-AT"/>
        </w:rPr>
        <w:tab/>
      </w:r>
      <w:r w:rsidRPr="00327C1D">
        <w:rPr>
          <w:rFonts w:ascii="Verdana" w:hAnsi="Verdana"/>
          <w:lang w:val="de-AT"/>
        </w:rPr>
        <w:tab/>
        <w:t xml:space="preserve">Gounod Messe </w:t>
      </w:r>
      <w:proofErr w:type="spellStart"/>
      <w:r w:rsidRPr="00327C1D">
        <w:rPr>
          <w:rFonts w:ascii="Verdana" w:hAnsi="Verdana"/>
          <w:lang w:val="de-AT"/>
        </w:rPr>
        <w:t>Solennelle</w:t>
      </w:r>
      <w:proofErr w:type="spellEnd"/>
    </w:p>
    <w:p w14:paraId="57982109" w14:textId="3C9DBDF8" w:rsidR="00CB792F" w:rsidRDefault="00CB792F" w:rsidP="00867332">
      <w:pPr>
        <w:spacing w:line="276" w:lineRule="auto"/>
        <w:rPr>
          <w:rFonts w:ascii="Verdana" w:hAnsi="Verdana"/>
          <w:lang w:val="de-AT"/>
        </w:rPr>
      </w:pPr>
      <w:r w:rsidRPr="00CB792F">
        <w:rPr>
          <w:rFonts w:ascii="Verdana" w:hAnsi="Verdana"/>
          <w:lang w:val="de-AT"/>
        </w:rPr>
        <w:t>So</w:t>
      </w:r>
      <w:r w:rsidRPr="00CB792F">
        <w:rPr>
          <w:rFonts w:ascii="Verdana" w:hAnsi="Verdana"/>
          <w:lang w:val="de-AT"/>
        </w:rPr>
        <w:tab/>
        <w:t>07.Juni</w:t>
      </w:r>
      <w:r w:rsidRPr="00CB792F">
        <w:rPr>
          <w:rFonts w:ascii="Verdana" w:hAnsi="Verdana"/>
          <w:lang w:val="de-AT"/>
        </w:rPr>
        <w:tab/>
        <w:t>08.00h</w:t>
      </w:r>
      <w:r w:rsidRPr="00CB792F">
        <w:rPr>
          <w:rFonts w:ascii="Verdana" w:hAnsi="Verdana"/>
          <w:lang w:val="de-AT"/>
        </w:rPr>
        <w:tab/>
        <w:t>GP</w:t>
      </w:r>
      <w:r w:rsidRPr="00CB792F">
        <w:rPr>
          <w:rFonts w:ascii="Verdana" w:hAnsi="Verdana"/>
          <w:lang w:val="de-AT"/>
        </w:rPr>
        <w:tab/>
      </w:r>
      <w:r w:rsidRPr="00CB792F">
        <w:rPr>
          <w:rFonts w:ascii="Verdana" w:hAnsi="Verdana"/>
          <w:lang w:val="de-AT"/>
        </w:rPr>
        <w:tab/>
      </w:r>
      <w:r w:rsidRPr="00CB792F">
        <w:rPr>
          <w:rFonts w:ascii="Verdana" w:hAnsi="Verdana"/>
          <w:lang w:val="de-AT"/>
        </w:rPr>
        <w:tab/>
        <w:t>9h Gounod Messe</w:t>
      </w:r>
      <w:r>
        <w:rPr>
          <w:rFonts w:ascii="Verdana" w:hAnsi="Verdana"/>
          <w:lang w:val="de-AT"/>
        </w:rPr>
        <w:t xml:space="preserve"> </w:t>
      </w:r>
      <w:proofErr w:type="spellStart"/>
      <w:r>
        <w:rPr>
          <w:rFonts w:ascii="Verdana" w:hAnsi="Verdana"/>
          <w:lang w:val="de-AT"/>
        </w:rPr>
        <w:t>Solennelle</w:t>
      </w:r>
      <w:proofErr w:type="spellEnd"/>
    </w:p>
    <w:p w14:paraId="0A8DB04F" w14:textId="78B178AC" w:rsidR="00CB792F" w:rsidRDefault="00CB792F" w:rsidP="00867332">
      <w:pPr>
        <w:spacing w:line="276" w:lineRule="auto"/>
        <w:rPr>
          <w:rFonts w:ascii="Verdana" w:hAnsi="Verdana"/>
          <w:lang w:val="de-AT"/>
        </w:rPr>
      </w:pPr>
    </w:p>
    <w:p w14:paraId="4B6F649B" w14:textId="31CA131C" w:rsidR="00CB792F" w:rsidRDefault="00CB792F" w:rsidP="00867332">
      <w:pPr>
        <w:spacing w:line="276" w:lineRule="auto"/>
        <w:rPr>
          <w:rFonts w:ascii="Verdana" w:hAnsi="Verdana"/>
          <w:lang w:val="de-AT"/>
        </w:rPr>
      </w:pPr>
      <w:r w:rsidRPr="00CB792F">
        <w:rPr>
          <w:rFonts w:ascii="Verdana" w:hAnsi="Verdana"/>
          <w:lang w:val="de-AT"/>
        </w:rPr>
        <w:t>Do</w:t>
      </w:r>
      <w:r w:rsidRPr="00CB792F">
        <w:rPr>
          <w:rFonts w:ascii="Verdana" w:hAnsi="Verdana"/>
          <w:lang w:val="de-AT"/>
        </w:rPr>
        <w:tab/>
        <w:t>11.Juni</w:t>
      </w:r>
      <w:r w:rsidRPr="00CB792F">
        <w:rPr>
          <w:rFonts w:ascii="Verdana" w:hAnsi="Verdana"/>
          <w:lang w:val="de-AT"/>
        </w:rPr>
        <w:tab/>
        <w:t>18.00h</w:t>
      </w:r>
      <w:r w:rsidRPr="00CB792F">
        <w:rPr>
          <w:rFonts w:ascii="Verdana" w:hAnsi="Verdana"/>
          <w:lang w:val="de-AT"/>
        </w:rPr>
        <w:tab/>
        <w:t>Chorprobe</w:t>
      </w:r>
      <w:r w:rsidRPr="00CB792F">
        <w:rPr>
          <w:rFonts w:ascii="Verdana" w:hAnsi="Verdana"/>
          <w:lang w:val="de-AT"/>
        </w:rPr>
        <w:tab/>
      </w:r>
      <w:r w:rsidRPr="00CB792F">
        <w:rPr>
          <w:rFonts w:ascii="Verdana" w:hAnsi="Verdana"/>
          <w:lang w:val="de-AT"/>
        </w:rPr>
        <w:tab/>
        <w:t xml:space="preserve">Haydn </w:t>
      </w:r>
      <w:proofErr w:type="spellStart"/>
      <w:r w:rsidRPr="00CB792F">
        <w:rPr>
          <w:rFonts w:ascii="Verdana" w:hAnsi="Verdana"/>
          <w:lang w:val="de-AT"/>
        </w:rPr>
        <w:t>Jugendm</w:t>
      </w:r>
      <w:proofErr w:type="spellEnd"/>
      <w:r w:rsidRPr="00CB792F">
        <w:rPr>
          <w:rFonts w:ascii="Verdana" w:hAnsi="Verdana"/>
          <w:lang w:val="de-AT"/>
        </w:rPr>
        <w:t xml:space="preserve">., </w:t>
      </w:r>
      <w:proofErr w:type="spellStart"/>
      <w:r w:rsidRPr="00CB792F">
        <w:rPr>
          <w:rFonts w:ascii="Verdana" w:hAnsi="Verdana"/>
          <w:lang w:val="de-AT"/>
        </w:rPr>
        <w:t>Sch</w:t>
      </w:r>
      <w:r>
        <w:rPr>
          <w:rFonts w:ascii="Verdana" w:hAnsi="Verdana"/>
          <w:lang w:val="de-AT"/>
        </w:rPr>
        <w:t>öpfungsm</w:t>
      </w:r>
      <w:proofErr w:type="spellEnd"/>
      <w:r>
        <w:rPr>
          <w:rFonts w:ascii="Verdana" w:hAnsi="Verdana"/>
          <w:lang w:val="de-AT"/>
        </w:rPr>
        <w:t>.</w:t>
      </w:r>
    </w:p>
    <w:p w14:paraId="304BDA10" w14:textId="1841E412" w:rsidR="000E4D72" w:rsidRPr="00931323" w:rsidRDefault="000E4D72" w:rsidP="00867332">
      <w:pPr>
        <w:spacing w:line="276" w:lineRule="auto"/>
        <w:rPr>
          <w:rFonts w:ascii="Verdana" w:hAnsi="Verdana"/>
          <w:lang w:val="de-AT"/>
        </w:rPr>
      </w:pPr>
      <w:r w:rsidRPr="00931323">
        <w:rPr>
          <w:rFonts w:ascii="Verdana" w:hAnsi="Verdana"/>
          <w:lang w:val="de-AT"/>
        </w:rPr>
        <w:t>Sa</w:t>
      </w:r>
      <w:r w:rsidRPr="00931323">
        <w:rPr>
          <w:rFonts w:ascii="Verdana" w:hAnsi="Verdana"/>
          <w:lang w:val="de-AT"/>
        </w:rPr>
        <w:tab/>
        <w:t>13.Juni</w:t>
      </w:r>
      <w:r w:rsidRPr="00931323">
        <w:rPr>
          <w:rFonts w:ascii="Verdana" w:hAnsi="Verdana"/>
          <w:lang w:val="de-AT"/>
        </w:rPr>
        <w:tab/>
        <w:t>18.00h</w:t>
      </w:r>
      <w:r w:rsidRPr="00931323">
        <w:rPr>
          <w:rFonts w:ascii="Verdana" w:hAnsi="Verdana"/>
          <w:lang w:val="de-AT"/>
        </w:rPr>
        <w:tab/>
        <w:t>Chorprobe</w:t>
      </w:r>
      <w:r w:rsidR="00931323" w:rsidRPr="00931323">
        <w:rPr>
          <w:rFonts w:ascii="Verdana" w:hAnsi="Verdana"/>
          <w:lang w:val="de-AT"/>
        </w:rPr>
        <w:tab/>
      </w:r>
      <w:r w:rsidR="00931323" w:rsidRPr="00931323">
        <w:rPr>
          <w:rFonts w:ascii="Verdana" w:hAnsi="Verdana"/>
          <w:lang w:val="de-AT"/>
        </w:rPr>
        <w:tab/>
        <w:t xml:space="preserve">Haydn </w:t>
      </w:r>
      <w:proofErr w:type="spellStart"/>
      <w:r w:rsidR="00931323" w:rsidRPr="00931323">
        <w:rPr>
          <w:rFonts w:ascii="Verdana" w:hAnsi="Verdana"/>
          <w:lang w:val="de-AT"/>
        </w:rPr>
        <w:t>J</w:t>
      </w:r>
      <w:r w:rsidR="00C57B82">
        <w:rPr>
          <w:rFonts w:ascii="Verdana" w:hAnsi="Verdana"/>
          <w:lang w:val="de-AT"/>
        </w:rPr>
        <w:t>u</w:t>
      </w:r>
      <w:r w:rsidR="00931323" w:rsidRPr="00931323">
        <w:rPr>
          <w:rFonts w:ascii="Verdana" w:hAnsi="Verdana"/>
          <w:lang w:val="de-AT"/>
        </w:rPr>
        <w:t>gen</w:t>
      </w:r>
      <w:r w:rsidR="00931323">
        <w:rPr>
          <w:rFonts w:ascii="Verdana" w:hAnsi="Verdana"/>
          <w:lang w:val="de-AT"/>
        </w:rPr>
        <w:t>dm</w:t>
      </w:r>
      <w:proofErr w:type="spellEnd"/>
      <w:r w:rsidR="00931323">
        <w:rPr>
          <w:rFonts w:ascii="Verdana" w:hAnsi="Verdana"/>
          <w:lang w:val="de-AT"/>
        </w:rPr>
        <w:t>., Schöpfungsm.</w:t>
      </w:r>
    </w:p>
    <w:p w14:paraId="7C27E911" w14:textId="6C5E894C" w:rsidR="000E4D72" w:rsidRDefault="000E4D72" w:rsidP="00867332">
      <w:pPr>
        <w:spacing w:line="276" w:lineRule="auto"/>
        <w:rPr>
          <w:rFonts w:ascii="Verdana" w:hAnsi="Verdana"/>
          <w:lang w:val="de-AT"/>
        </w:rPr>
      </w:pPr>
      <w:r>
        <w:rPr>
          <w:rFonts w:ascii="Verdana" w:hAnsi="Verdana"/>
          <w:lang w:val="de-AT"/>
        </w:rPr>
        <w:t>So</w:t>
      </w:r>
      <w:r>
        <w:rPr>
          <w:rFonts w:ascii="Verdana" w:hAnsi="Verdana"/>
          <w:lang w:val="de-AT"/>
        </w:rPr>
        <w:tab/>
        <w:t>14.Juni</w:t>
      </w:r>
      <w:r>
        <w:rPr>
          <w:rFonts w:ascii="Verdana" w:hAnsi="Verdana"/>
          <w:lang w:val="de-AT"/>
        </w:rPr>
        <w:tab/>
        <w:t>08.00h</w:t>
      </w:r>
      <w:r>
        <w:rPr>
          <w:rFonts w:ascii="Verdana" w:hAnsi="Verdana"/>
          <w:lang w:val="de-AT"/>
        </w:rPr>
        <w:tab/>
        <w:t>GP</w:t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  <w:t>9h Haydn Jugendmesse</w:t>
      </w:r>
    </w:p>
    <w:p w14:paraId="01C625BE" w14:textId="29A2AAB0" w:rsidR="00C57B82" w:rsidRDefault="00C57B82" w:rsidP="00867332">
      <w:pPr>
        <w:spacing w:line="276" w:lineRule="auto"/>
        <w:rPr>
          <w:rFonts w:ascii="Verdana" w:hAnsi="Verdana"/>
          <w:lang w:val="de-AT"/>
        </w:rPr>
      </w:pPr>
    </w:p>
    <w:p w14:paraId="607AF269" w14:textId="724ED177" w:rsidR="00C57B82" w:rsidRPr="007C5AAA" w:rsidRDefault="00C57B82" w:rsidP="00867332">
      <w:pPr>
        <w:spacing w:line="276" w:lineRule="auto"/>
        <w:rPr>
          <w:rFonts w:ascii="Verdana" w:hAnsi="Verdana"/>
          <w:lang w:val="de-AT"/>
        </w:rPr>
      </w:pPr>
      <w:r w:rsidRPr="007C5AAA">
        <w:rPr>
          <w:rFonts w:ascii="Verdana" w:hAnsi="Verdana"/>
          <w:lang w:val="de-AT"/>
        </w:rPr>
        <w:t>Do</w:t>
      </w:r>
      <w:r w:rsidRPr="007C5AAA">
        <w:rPr>
          <w:rFonts w:ascii="Verdana" w:hAnsi="Verdana"/>
          <w:lang w:val="de-AT"/>
        </w:rPr>
        <w:tab/>
        <w:t>18.Juni</w:t>
      </w:r>
      <w:r w:rsidRPr="007C5AAA">
        <w:rPr>
          <w:rFonts w:ascii="Verdana" w:hAnsi="Verdana"/>
          <w:lang w:val="de-AT"/>
        </w:rPr>
        <w:tab/>
        <w:t>18.00h</w:t>
      </w:r>
      <w:r w:rsidRPr="007C5AAA">
        <w:rPr>
          <w:rFonts w:ascii="Verdana" w:hAnsi="Verdana"/>
          <w:lang w:val="de-AT"/>
        </w:rPr>
        <w:tab/>
        <w:t>Chorprobe</w:t>
      </w:r>
      <w:r w:rsidRPr="007C5AAA">
        <w:rPr>
          <w:rFonts w:ascii="Verdana" w:hAnsi="Verdana"/>
          <w:lang w:val="de-AT"/>
        </w:rPr>
        <w:tab/>
      </w:r>
      <w:r w:rsidRPr="007C5AAA">
        <w:rPr>
          <w:rFonts w:ascii="Verdana" w:hAnsi="Verdana"/>
          <w:lang w:val="de-AT"/>
        </w:rPr>
        <w:tab/>
        <w:t xml:space="preserve">Hummel </w:t>
      </w:r>
      <w:r w:rsidR="0076430A">
        <w:rPr>
          <w:rFonts w:ascii="Verdana" w:hAnsi="Verdana"/>
          <w:lang w:val="de-AT"/>
        </w:rPr>
        <w:t xml:space="preserve">Messe in </w:t>
      </w:r>
      <w:r w:rsidRPr="007C5AAA">
        <w:rPr>
          <w:rFonts w:ascii="Verdana" w:hAnsi="Verdana"/>
          <w:lang w:val="de-AT"/>
        </w:rPr>
        <w:t>B</w:t>
      </w:r>
    </w:p>
    <w:p w14:paraId="514052B4" w14:textId="09B3E7AB" w:rsidR="000E4D72" w:rsidRPr="007C5AAA" w:rsidRDefault="00327C1D" w:rsidP="00867332">
      <w:pPr>
        <w:spacing w:line="276" w:lineRule="auto"/>
        <w:rPr>
          <w:rFonts w:ascii="Verdana" w:hAnsi="Verdana"/>
          <w:lang w:val="de-AT"/>
        </w:rPr>
      </w:pPr>
      <w:r>
        <w:rPr>
          <w:rFonts w:ascii="Verdana" w:hAnsi="Verdana"/>
          <w:lang w:val="de-AT"/>
        </w:rPr>
        <w:t>Sa</w:t>
      </w:r>
      <w:r w:rsidR="00C57B82" w:rsidRPr="007C5AAA">
        <w:rPr>
          <w:rFonts w:ascii="Verdana" w:hAnsi="Verdana"/>
          <w:lang w:val="de-AT"/>
        </w:rPr>
        <w:tab/>
        <w:t>20.Juni</w:t>
      </w:r>
      <w:r w:rsidR="00C57B82" w:rsidRPr="007C5AAA">
        <w:rPr>
          <w:rFonts w:ascii="Verdana" w:hAnsi="Verdana"/>
          <w:lang w:val="de-AT"/>
        </w:rPr>
        <w:tab/>
        <w:t>18.00h</w:t>
      </w:r>
      <w:r w:rsidR="00C57B82" w:rsidRPr="007C5AAA">
        <w:rPr>
          <w:rFonts w:ascii="Verdana" w:hAnsi="Verdana"/>
          <w:lang w:val="de-AT"/>
        </w:rPr>
        <w:tab/>
        <w:t>Chorprobe</w:t>
      </w:r>
      <w:r w:rsidR="00C57B82" w:rsidRPr="007C5AAA">
        <w:rPr>
          <w:rFonts w:ascii="Verdana" w:hAnsi="Verdana"/>
          <w:lang w:val="de-AT"/>
        </w:rPr>
        <w:tab/>
      </w:r>
      <w:r w:rsidR="00C57B82" w:rsidRPr="007C5AAA">
        <w:rPr>
          <w:rFonts w:ascii="Verdana" w:hAnsi="Verdana"/>
          <w:lang w:val="de-AT"/>
        </w:rPr>
        <w:tab/>
        <w:t xml:space="preserve">Hummel </w:t>
      </w:r>
      <w:r w:rsidR="0076430A">
        <w:rPr>
          <w:rFonts w:ascii="Verdana" w:hAnsi="Verdana"/>
          <w:lang w:val="de-AT"/>
        </w:rPr>
        <w:t xml:space="preserve">Messe in </w:t>
      </w:r>
      <w:r w:rsidR="00C57B82" w:rsidRPr="007C5AAA">
        <w:rPr>
          <w:rFonts w:ascii="Verdana" w:hAnsi="Verdana"/>
          <w:lang w:val="de-AT"/>
        </w:rPr>
        <w:t>B</w:t>
      </w:r>
    </w:p>
    <w:p w14:paraId="024F0BC4" w14:textId="12890897" w:rsidR="00823075" w:rsidRPr="00E96316" w:rsidRDefault="00867332" w:rsidP="00867332">
      <w:pPr>
        <w:spacing w:line="276" w:lineRule="auto"/>
        <w:rPr>
          <w:rFonts w:ascii="Verdana" w:hAnsi="Verdana"/>
        </w:rPr>
      </w:pPr>
      <w:r w:rsidRPr="007C5AAA">
        <w:rPr>
          <w:rFonts w:ascii="Verdana" w:hAnsi="Verdana"/>
          <w:lang w:val="de-AT"/>
        </w:rPr>
        <w:tab/>
      </w:r>
      <w:r w:rsidR="00823075" w:rsidRPr="00823075">
        <w:rPr>
          <w:rFonts w:ascii="Verdana" w:hAnsi="Verdana"/>
          <w:sz w:val="22"/>
          <w:szCs w:val="22"/>
        </w:rPr>
        <w:t>Stand:</w:t>
      </w:r>
      <w:r w:rsidR="00353E1D">
        <w:rPr>
          <w:rFonts w:ascii="Verdana" w:hAnsi="Verdana"/>
          <w:sz w:val="22"/>
          <w:szCs w:val="22"/>
        </w:rPr>
        <w:t xml:space="preserve"> </w:t>
      </w:r>
      <w:r w:rsidR="007C5AAA">
        <w:rPr>
          <w:rFonts w:ascii="Verdana" w:hAnsi="Verdana"/>
          <w:sz w:val="22"/>
          <w:szCs w:val="22"/>
        </w:rPr>
        <w:t>10</w:t>
      </w:r>
      <w:r w:rsidR="00C57B82">
        <w:rPr>
          <w:rFonts w:ascii="Verdana" w:hAnsi="Verdana"/>
          <w:sz w:val="22"/>
          <w:szCs w:val="22"/>
        </w:rPr>
        <w:t>.</w:t>
      </w:r>
      <w:r w:rsidR="0026274D">
        <w:rPr>
          <w:rFonts w:ascii="Verdana" w:hAnsi="Verdana"/>
          <w:sz w:val="22"/>
          <w:szCs w:val="22"/>
        </w:rPr>
        <w:t>April</w:t>
      </w:r>
      <w:r w:rsidR="003C5F58">
        <w:rPr>
          <w:rFonts w:ascii="Verdana" w:hAnsi="Verdana"/>
          <w:sz w:val="22"/>
          <w:szCs w:val="22"/>
        </w:rPr>
        <w:t xml:space="preserve"> </w:t>
      </w:r>
      <w:r w:rsidR="00AC2C86">
        <w:rPr>
          <w:rFonts w:ascii="Verdana" w:hAnsi="Verdana"/>
          <w:sz w:val="22"/>
          <w:szCs w:val="22"/>
        </w:rPr>
        <w:t>202</w:t>
      </w:r>
      <w:r w:rsidR="001B265F">
        <w:rPr>
          <w:rFonts w:ascii="Verdana" w:hAnsi="Verdana"/>
          <w:sz w:val="22"/>
          <w:szCs w:val="22"/>
        </w:rPr>
        <w:t>6</w:t>
      </w:r>
      <w:r w:rsidR="00823075" w:rsidRPr="00823075">
        <w:rPr>
          <w:rFonts w:ascii="Verdana" w:hAnsi="Verdana"/>
          <w:sz w:val="22"/>
          <w:szCs w:val="22"/>
        </w:rPr>
        <w:t xml:space="preserve"> * Änderungen vorbehalten! * </w:t>
      </w:r>
      <w:r w:rsidR="005C573B">
        <w:rPr>
          <w:rFonts w:ascii="Verdana" w:hAnsi="Verdana"/>
          <w:sz w:val="22"/>
          <w:szCs w:val="22"/>
        </w:rPr>
        <w:t xml:space="preserve"> </w:t>
      </w:r>
      <w:r w:rsidR="00823075" w:rsidRPr="00353E1D">
        <w:rPr>
          <w:rFonts w:ascii="Verdana" w:hAnsi="Verdana"/>
          <w:b/>
          <w:sz w:val="22"/>
          <w:szCs w:val="22"/>
        </w:rPr>
        <w:t>franziskanerkirche-salzburg.at</w:t>
      </w:r>
    </w:p>
    <w:sectPr w:rsidR="00823075" w:rsidRPr="00E96316" w:rsidSect="00E760EF">
      <w:pgSz w:w="11900" w:h="16840"/>
      <w:pgMar w:top="397" w:right="567" w:bottom="39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activeWritingStyle w:appName="MSWord" w:lang="de-DE" w:vendorID="64" w:dllVersion="6" w:nlCheck="1" w:checkStyle="0"/>
  <w:activeWritingStyle w:appName="MSWord" w:lang="de-DE" w:vendorID="64" w:dllVersion="4096" w:nlCheck="1" w:checkStyle="0"/>
  <w:activeWritingStyle w:appName="MSWord" w:lang="en-US" w:vendorID="64" w:dllVersion="4096" w:nlCheck="1" w:checkStyle="0"/>
  <w:activeWritingStyle w:appName="MSWord" w:lang="de-AT" w:vendorID="64" w:dllVersion="4096" w:nlCheck="1" w:checkStyle="0"/>
  <w:proofState w:spelling="clean" w:grammar="clean"/>
  <w:attachedTemplate r:id="rId1"/>
  <w:defaultTabStop w:val="709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17F0"/>
    <w:rsid w:val="00001D90"/>
    <w:rsid w:val="00012BA6"/>
    <w:rsid w:val="0001713F"/>
    <w:rsid w:val="00036A8D"/>
    <w:rsid w:val="0003731C"/>
    <w:rsid w:val="00040112"/>
    <w:rsid w:val="00042108"/>
    <w:rsid w:val="00046514"/>
    <w:rsid w:val="00046D51"/>
    <w:rsid w:val="000553F9"/>
    <w:rsid w:val="000575AE"/>
    <w:rsid w:val="0006277B"/>
    <w:rsid w:val="00065884"/>
    <w:rsid w:val="00072290"/>
    <w:rsid w:val="00073189"/>
    <w:rsid w:val="00074D1C"/>
    <w:rsid w:val="00077144"/>
    <w:rsid w:val="000829E4"/>
    <w:rsid w:val="00083E83"/>
    <w:rsid w:val="0008474F"/>
    <w:rsid w:val="000A43E9"/>
    <w:rsid w:val="000C2C38"/>
    <w:rsid w:val="000C2F70"/>
    <w:rsid w:val="000C6319"/>
    <w:rsid w:val="000D0999"/>
    <w:rsid w:val="000D2EED"/>
    <w:rsid w:val="000D6192"/>
    <w:rsid w:val="000D6F2C"/>
    <w:rsid w:val="000E081C"/>
    <w:rsid w:val="000E4D72"/>
    <w:rsid w:val="000E5DE2"/>
    <w:rsid w:val="000F2178"/>
    <w:rsid w:val="000F2E95"/>
    <w:rsid w:val="000F5A50"/>
    <w:rsid w:val="000F6D4B"/>
    <w:rsid w:val="0010026F"/>
    <w:rsid w:val="001061EE"/>
    <w:rsid w:val="00107E63"/>
    <w:rsid w:val="00115D0F"/>
    <w:rsid w:val="00115EC7"/>
    <w:rsid w:val="001170C9"/>
    <w:rsid w:val="00123363"/>
    <w:rsid w:val="00123A29"/>
    <w:rsid w:val="00124C19"/>
    <w:rsid w:val="001272EC"/>
    <w:rsid w:val="0013536B"/>
    <w:rsid w:val="00142C50"/>
    <w:rsid w:val="0014443B"/>
    <w:rsid w:val="00157046"/>
    <w:rsid w:val="00164CB7"/>
    <w:rsid w:val="00167367"/>
    <w:rsid w:val="0016748B"/>
    <w:rsid w:val="001676FF"/>
    <w:rsid w:val="00176855"/>
    <w:rsid w:val="00181A6F"/>
    <w:rsid w:val="00183B96"/>
    <w:rsid w:val="00184B6E"/>
    <w:rsid w:val="00186021"/>
    <w:rsid w:val="001963E8"/>
    <w:rsid w:val="001A2C61"/>
    <w:rsid w:val="001B0191"/>
    <w:rsid w:val="001B10D1"/>
    <w:rsid w:val="001B265F"/>
    <w:rsid w:val="001B5B19"/>
    <w:rsid w:val="001C0AF3"/>
    <w:rsid w:val="001C0E0B"/>
    <w:rsid w:val="001C3821"/>
    <w:rsid w:val="001D018C"/>
    <w:rsid w:val="001D4235"/>
    <w:rsid w:val="001D48E7"/>
    <w:rsid w:val="001D68DE"/>
    <w:rsid w:val="001D7D81"/>
    <w:rsid w:val="001E0F3C"/>
    <w:rsid w:val="001E2DCB"/>
    <w:rsid w:val="001E545E"/>
    <w:rsid w:val="001E6FFD"/>
    <w:rsid w:val="001E7BEF"/>
    <w:rsid w:val="001F2677"/>
    <w:rsid w:val="001F5846"/>
    <w:rsid w:val="00200F3B"/>
    <w:rsid w:val="002043F7"/>
    <w:rsid w:val="002073EF"/>
    <w:rsid w:val="00214BBC"/>
    <w:rsid w:val="00217C76"/>
    <w:rsid w:val="00224E9F"/>
    <w:rsid w:val="0023231B"/>
    <w:rsid w:val="002406BF"/>
    <w:rsid w:val="0024178D"/>
    <w:rsid w:val="002421DF"/>
    <w:rsid w:val="002469C6"/>
    <w:rsid w:val="00247127"/>
    <w:rsid w:val="00247B55"/>
    <w:rsid w:val="002507EE"/>
    <w:rsid w:val="00250BF5"/>
    <w:rsid w:val="00251B0C"/>
    <w:rsid w:val="002555E1"/>
    <w:rsid w:val="00256957"/>
    <w:rsid w:val="00257521"/>
    <w:rsid w:val="0026055F"/>
    <w:rsid w:val="0026274D"/>
    <w:rsid w:val="00262770"/>
    <w:rsid w:val="0026643C"/>
    <w:rsid w:val="00270284"/>
    <w:rsid w:val="00277781"/>
    <w:rsid w:val="00283CDA"/>
    <w:rsid w:val="002907E0"/>
    <w:rsid w:val="00290BB6"/>
    <w:rsid w:val="002966B1"/>
    <w:rsid w:val="00296FFF"/>
    <w:rsid w:val="002A0D03"/>
    <w:rsid w:val="002A3B1C"/>
    <w:rsid w:val="002A4669"/>
    <w:rsid w:val="002B1D07"/>
    <w:rsid w:val="002B4500"/>
    <w:rsid w:val="002C3131"/>
    <w:rsid w:val="002C5B07"/>
    <w:rsid w:val="002C763E"/>
    <w:rsid w:val="002C7835"/>
    <w:rsid w:val="002D06A0"/>
    <w:rsid w:val="002D07AE"/>
    <w:rsid w:val="002D5CDB"/>
    <w:rsid w:val="002D769B"/>
    <w:rsid w:val="002E1F3D"/>
    <w:rsid w:val="002E7359"/>
    <w:rsid w:val="002E7DC2"/>
    <w:rsid w:val="002F046B"/>
    <w:rsid w:val="002F05A6"/>
    <w:rsid w:val="002F7215"/>
    <w:rsid w:val="0030298E"/>
    <w:rsid w:val="0031067D"/>
    <w:rsid w:val="00313AC4"/>
    <w:rsid w:val="003225BF"/>
    <w:rsid w:val="00327C1D"/>
    <w:rsid w:val="00337208"/>
    <w:rsid w:val="00337F3A"/>
    <w:rsid w:val="003444D8"/>
    <w:rsid w:val="0034539C"/>
    <w:rsid w:val="00350C22"/>
    <w:rsid w:val="00353E1D"/>
    <w:rsid w:val="00360652"/>
    <w:rsid w:val="0036648B"/>
    <w:rsid w:val="00371BDB"/>
    <w:rsid w:val="0037779D"/>
    <w:rsid w:val="00383DAB"/>
    <w:rsid w:val="003848CF"/>
    <w:rsid w:val="00386111"/>
    <w:rsid w:val="003868B6"/>
    <w:rsid w:val="00390B5D"/>
    <w:rsid w:val="00390BDB"/>
    <w:rsid w:val="003931EE"/>
    <w:rsid w:val="003943AA"/>
    <w:rsid w:val="003A0F95"/>
    <w:rsid w:val="003A4E61"/>
    <w:rsid w:val="003A515D"/>
    <w:rsid w:val="003A7006"/>
    <w:rsid w:val="003B370A"/>
    <w:rsid w:val="003B4834"/>
    <w:rsid w:val="003B5EF1"/>
    <w:rsid w:val="003B78E4"/>
    <w:rsid w:val="003C0C1F"/>
    <w:rsid w:val="003C5F58"/>
    <w:rsid w:val="003C69E2"/>
    <w:rsid w:val="003C7B5F"/>
    <w:rsid w:val="003D0B38"/>
    <w:rsid w:val="003D17F0"/>
    <w:rsid w:val="003D2240"/>
    <w:rsid w:val="003D67AF"/>
    <w:rsid w:val="003E5DEE"/>
    <w:rsid w:val="003E5E5E"/>
    <w:rsid w:val="003F4DBD"/>
    <w:rsid w:val="003F5648"/>
    <w:rsid w:val="003F7DD8"/>
    <w:rsid w:val="00401894"/>
    <w:rsid w:val="00413305"/>
    <w:rsid w:val="00416EF2"/>
    <w:rsid w:val="00421402"/>
    <w:rsid w:val="00427C4A"/>
    <w:rsid w:val="00433533"/>
    <w:rsid w:val="00434262"/>
    <w:rsid w:val="00437B24"/>
    <w:rsid w:val="004444FF"/>
    <w:rsid w:val="00445841"/>
    <w:rsid w:val="004525DE"/>
    <w:rsid w:val="004534E2"/>
    <w:rsid w:val="00464B01"/>
    <w:rsid w:val="00465A88"/>
    <w:rsid w:val="00472AC6"/>
    <w:rsid w:val="00475039"/>
    <w:rsid w:val="00475F4A"/>
    <w:rsid w:val="00484855"/>
    <w:rsid w:val="004904DE"/>
    <w:rsid w:val="00490FAE"/>
    <w:rsid w:val="00496A58"/>
    <w:rsid w:val="004A02AC"/>
    <w:rsid w:val="004A1A3D"/>
    <w:rsid w:val="004A4453"/>
    <w:rsid w:val="004B726A"/>
    <w:rsid w:val="004C090E"/>
    <w:rsid w:val="004C75B2"/>
    <w:rsid w:val="004D13BE"/>
    <w:rsid w:val="004D14E7"/>
    <w:rsid w:val="004D23C1"/>
    <w:rsid w:val="004D29D4"/>
    <w:rsid w:val="004D4D36"/>
    <w:rsid w:val="004D5E25"/>
    <w:rsid w:val="004D6C95"/>
    <w:rsid w:val="004E4825"/>
    <w:rsid w:val="004F1000"/>
    <w:rsid w:val="004F2D6E"/>
    <w:rsid w:val="004F5557"/>
    <w:rsid w:val="00502821"/>
    <w:rsid w:val="0052378D"/>
    <w:rsid w:val="00524339"/>
    <w:rsid w:val="005257A2"/>
    <w:rsid w:val="00546C50"/>
    <w:rsid w:val="005532B0"/>
    <w:rsid w:val="00555743"/>
    <w:rsid w:val="00561E41"/>
    <w:rsid w:val="00561FA4"/>
    <w:rsid w:val="005630A8"/>
    <w:rsid w:val="00565453"/>
    <w:rsid w:val="0056758F"/>
    <w:rsid w:val="0057786C"/>
    <w:rsid w:val="00584D5A"/>
    <w:rsid w:val="00591834"/>
    <w:rsid w:val="005A1E5B"/>
    <w:rsid w:val="005B21F9"/>
    <w:rsid w:val="005B239E"/>
    <w:rsid w:val="005C0ED7"/>
    <w:rsid w:val="005C4710"/>
    <w:rsid w:val="005C573B"/>
    <w:rsid w:val="005C6979"/>
    <w:rsid w:val="005D191B"/>
    <w:rsid w:val="005D2CDC"/>
    <w:rsid w:val="005D2F4C"/>
    <w:rsid w:val="005E0520"/>
    <w:rsid w:val="005E103E"/>
    <w:rsid w:val="005E1425"/>
    <w:rsid w:val="005E1FFD"/>
    <w:rsid w:val="005E216E"/>
    <w:rsid w:val="005E475D"/>
    <w:rsid w:val="005F1BD7"/>
    <w:rsid w:val="005F27A7"/>
    <w:rsid w:val="005F3515"/>
    <w:rsid w:val="005F381D"/>
    <w:rsid w:val="005F4CAF"/>
    <w:rsid w:val="006010EC"/>
    <w:rsid w:val="0061365C"/>
    <w:rsid w:val="00616F26"/>
    <w:rsid w:val="00617E8F"/>
    <w:rsid w:val="00620DD7"/>
    <w:rsid w:val="006226EB"/>
    <w:rsid w:val="00625FF7"/>
    <w:rsid w:val="00626600"/>
    <w:rsid w:val="00626760"/>
    <w:rsid w:val="006312B7"/>
    <w:rsid w:val="006368CE"/>
    <w:rsid w:val="00643F16"/>
    <w:rsid w:val="00645CCB"/>
    <w:rsid w:val="00646F19"/>
    <w:rsid w:val="00647D5E"/>
    <w:rsid w:val="00651C0F"/>
    <w:rsid w:val="0065625D"/>
    <w:rsid w:val="006723D0"/>
    <w:rsid w:val="0068137F"/>
    <w:rsid w:val="006836FA"/>
    <w:rsid w:val="006872DB"/>
    <w:rsid w:val="00691E3B"/>
    <w:rsid w:val="006937A6"/>
    <w:rsid w:val="00694439"/>
    <w:rsid w:val="006A1389"/>
    <w:rsid w:val="006B127E"/>
    <w:rsid w:val="006B4679"/>
    <w:rsid w:val="006B7DC6"/>
    <w:rsid w:val="006C27C4"/>
    <w:rsid w:val="006C467B"/>
    <w:rsid w:val="006C5182"/>
    <w:rsid w:val="006C79FC"/>
    <w:rsid w:val="006D212C"/>
    <w:rsid w:val="006D503D"/>
    <w:rsid w:val="006D64CA"/>
    <w:rsid w:val="006D74A8"/>
    <w:rsid w:val="006E0E61"/>
    <w:rsid w:val="006E12AD"/>
    <w:rsid w:val="006E375C"/>
    <w:rsid w:val="006E3B7D"/>
    <w:rsid w:val="006F120F"/>
    <w:rsid w:val="006F1450"/>
    <w:rsid w:val="006F2515"/>
    <w:rsid w:val="006F38A4"/>
    <w:rsid w:val="006F3FC8"/>
    <w:rsid w:val="00700A37"/>
    <w:rsid w:val="0071049F"/>
    <w:rsid w:val="007169E2"/>
    <w:rsid w:val="00716EA9"/>
    <w:rsid w:val="00730B8D"/>
    <w:rsid w:val="007331DA"/>
    <w:rsid w:val="00735BED"/>
    <w:rsid w:val="00736423"/>
    <w:rsid w:val="007436CA"/>
    <w:rsid w:val="00751AC9"/>
    <w:rsid w:val="00754066"/>
    <w:rsid w:val="00754176"/>
    <w:rsid w:val="00757E57"/>
    <w:rsid w:val="007640B4"/>
    <w:rsid w:val="0076430A"/>
    <w:rsid w:val="00767C13"/>
    <w:rsid w:val="00770BC1"/>
    <w:rsid w:val="00784ABD"/>
    <w:rsid w:val="0079186A"/>
    <w:rsid w:val="00792362"/>
    <w:rsid w:val="0079686C"/>
    <w:rsid w:val="00797637"/>
    <w:rsid w:val="007A123B"/>
    <w:rsid w:val="007A2722"/>
    <w:rsid w:val="007A3702"/>
    <w:rsid w:val="007C512D"/>
    <w:rsid w:val="007C5AAA"/>
    <w:rsid w:val="007C62E0"/>
    <w:rsid w:val="007D09A2"/>
    <w:rsid w:val="007D5CC0"/>
    <w:rsid w:val="007E1382"/>
    <w:rsid w:val="007E690D"/>
    <w:rsid w:val="007F0A52"/>
    <w:rsid w:val="00801673"/>
    <w:rsid w:val="00804950"/>
    <w:rsid w:val="008063C2"/>
    <w:rsid w:val="00807FFE"/>
    <w:rsid w:val="00810241"/>
    <w:rsid w:val="0081189A"/>
    <w:rsid w:val="0081340D"/>
    <w:rsid w:val="00816836"/>
    <w:rsid w:val="00816A7D"/>
    <w:rsid w:val="00823075"/>
    <w:rsid w:val="00823850"/>
    <w:rsid w:val="008239A7"/>
    <w:rsid w:val="00824744"/>
    <w:rsid w:val="00833202"/>
    <w:rsid w:val="0083623A"/>
    <w:rsid w:val="00837056"/>
    <w:rsid w:val="00840143"/>
    <w:rsid w:val="008448D6"/>
    <w:rsid w:val="00852702"/>
    <w:rsid w:val="00855365"/>
    <w:rsid w:val="00860F73"/>
    <w:rsid w:val="0086295E"/>
    <w:rsid w:val="00867332"/>
    <w:rsid w:val="00870950"/>
    <w:rsid w:val="0087146F"/>
    <w:rsid w:val="008721CF"/>
    <w:rsid w:val="00872B33"/>
    <w:rsid w:val="008744D5"/>
    <w:rsid w:val="008748FF"/>
    <w:rsid w:val="00876661"/>
    <w:rsid w:val="00877F9F"/>
    <w:rsid w:val="008805C9"/>
    <w:rsid w:val="0089043C"/>
    <w:rsid w:val="0089448D"/>
    <w:rsid w:val="008975AA"/>
    <w:rsid w:val="008A0968"/>
    <w:rsid w:val="008A0EFD"/>
    <w:rsid w:val="008A45C6"/>
    <w:rsid w:val="008A52CA"/>
    <w:rsid w:val="008B0B8A"/>
    <w:rsid w:val="008B2031"/>
    <w:rsid w:val="008B7B5A"/>
    <w:rsid w:val="008C2222"/>
    <w:rsid w:val="008C2889"/>
    <w:rsid w:val="008C666F"/>
    <w:rsid w:val="008D1A98"/>
    <w:rsid w:val="008D2E17"/>
    <w:rsid w:val="008D3005"/>
    <w:rsid w:val="008D7601"/>
    <w:rsid w:val="008E3BDD"/>
    <w:rsid w:val="008E4052"/>
    <w:rsid w:val="008E7AC5"/>
    <w:rsid w:val="00900B85"/>
    <w:rsid w:val="0090104D"/>
    <w:rsid w:val="00905EAA"/>
    <w:rsid w:val="009209AC"/>
    <w:rsid w:val="0093053F"/>
    <w:rsid w:val="00931323"/>
    <w:rsid w:val="00932535"/>
    <w:rsid w:val="0093717F"/>
    <w:rsid w:val="009374B2"/>
    <w:rsid w:val="009468A5"/>
    <w:rsid w:val="00950BB7"/>
    <w:rsid w:val="0095525B"/>
    <w:rsid w:val="00957662"/>
    <w:rsid w:val="009624A3"/>
    <w:rsid w:val="0096306A"/>
    <w:rsid w:val="00964C0B"/>
    <w:rsid w:val="00965555"/>
    <w:rsid w:val="0096647F"/>
    <w:rsid w:val="00972F8B"/>
    <w:rsid w:val="00974702"/>
    <w:rsid w:val="00980F1D"/>
    <w:rsid w:val="00982DCB"/>
    <w:rsid w:val="0098635E"/>
    <w:rsid w:val="00986D16"/>
    <w:rsid w:val="009916CE"/>
    <w:rsid w:val="00992F75"/>
    <w:rsid w:val="009A02B8"/>
    <w:rsid w:val="009A4C99"/>
    <w:rsid w:val="009A5E88"/>
    <w:rsid w:val="009A7A16"/>
    <w:rsid w:val="009A7B59"/>
    <w:rsid w:val="009B1482"/>
    <w:rsid w:val="009B2CC2"/>
    <w:rsid w:val="009B3B3E"/>
    <w:rsid w:val="009B7159"/>
    <w:rsid w:val="009C399E"/>
    <w:rsid w:val="009C3EF5"/>
    <w:rsid w:val="009D0F04"/>
    <w:rsid w:val="009D2060"/>
    <w:rsid w:val="009D3F17"/>
    <w:rsid w:val="009F1A25"/>
    <w:rsid w:val="00A051B6"/>
    <w:rsid w:val="00A05EDF"/>
    <w:rsid w:val="00A10FAC"/>
    <w:rsid w:val="00A129A8"/>
    <w:rsid w:val="00A12EF5"/>
    <w:rsid w:val="00A172D3"/>
    <w:rsid w:val="00A2268D"/>
    <w:rsid w:val="00A23A13"/>
    <w:rsid w:val="00A27075"/>
    <w:rsid w:val="00A31685"/>
    <w:rsid w:val="00A41040"/>
    <w:rsid w:val="00A43285"/>
    <w:rsid w:val="00A5293B"/>
    <w:rsid w:val="00A57A56"/>
    <w:rsid w:val="00A63297"/>
    <w:rsid w:val="00A657C7"/>
    <w:rsid w:val="00A73FBB"/>
    <w:rsid w:val="00A757A4"/>
    <w:rsid w:val="00A77E5A"/>
    <w:rsid w:val="00A8501D"/>
    <w:rsid w:val="00A94B84"/>
    <w:rsid w:val="00A9537E"/>
    <w:rsid w:val="00A976FE"/>
    <w:rsid w:val="00AA15B9"/>
    <w:rsid w:val="00AA2487"/>
    <w:rsid w:val="00AA75A6"/>
    <w:rsid w:val="00AB1FE0"/>
    <w:rsid w:val="00AB7DEF"/>
    <w:rsid w:val="00AC1B85"/>
    <w:rsid w:val="00AC2C86"/>
    <w:rsid w:val="00AC2F0B"/>
    <w:rsid w:val="00AC322D"/>
    <w:rsid w:val="00AC49A5"/>
    <w:rsid w:val="00AC6A45"/>
    <w:rsid w:val="00AC6C70"/>
    <w:rsid w:val="00AE2C4F"/>
    <w:rsid w:val="00AE71FE"/>
    <w:rsid w:val="00AF1FFB"/>
    <w:rsid w:val="00B01387"/>
    <w:rsid w:val="00B0196B"/>
    <w:rsid w:val="00B02188"/>
    <w:rsid w:val="00B0432B"/>
    <w:rsid w:val="00B04C28"/>
    <w:rsid w:val="00B064F3"/>
    <w:rsid w:val="00B101FD"/>
    <w:rsid w:val="00B131C3"/>
    <w:rsid w:val="00B17696"/>
    <w:rsid w:val="00B216FB"/>
    <w:rsid w:val="00B24D4C"/>
    <w:rsid w:val="00B302F9"/>
    <w:rsid w:val="00B376A5"/>
    <w:rsid w:val="00B41F7A"/>
    <w:rsid w:val="00B42549"/>
    <w:rsid w:val="00B47D96"/>
    <w:rsid w:val="00B52FF7"/>
    <w:rsid w:val="00B57003"/>
    <w:rsid w:val="00B60591"/>
    <w:rsid w:val="00B628C6"/>
    <w:rsid w:val="00B62CA9"/>
    <w:rsid w:val="00B65733"/>
    <w:rsid w:val="00B71A31"/>
    <w:rsid w:val="00B81173"/>
    <w:rsid w:val="00B84355"/>
    <w:rsid w:val="00B860BF"/>
    <w:rsid w:val="00B866DB"/>
    <w:rsid w:val="00B87C50"/>
    <w:rsid w:val="00B96C15"/>
    <w:rsid w:val="00BA7A57"/>
    <w:rsid w:val="00BB2370"/>
    <w:rsid w:val="00BB3BBE"/>
    <w:rsid w:val="00BB4D7D"/>
    <w:rsid w:val="00BB697E"/>
    <w:rsid w:val="00BC1E06"/>
    <w:rsid w:val="00BC213E"/>
    <w:rsid w:val="00BD1480"/>
    <w:rsid w:val="00BD3609"/>
    <w:rsid w:val="00BE3056"/>
    <w:rsid w:val="00BE5159"/>
    <w:rsid w:val="00BE5248"/>
    <w:rsid w:val="00BF0976"/>
    <w:rsid w:val="00BF6DEA"/>
    <w:rsid w:val="00C04BFD"/>
    <w:rsid w:val="00C068B7"/>
    <w:rsid w:val="00C10979"/>
    <w:rsid w:val="00C144A4"/>
    <w:rsid w:val="00C15478"/>
    <w:rsid w:val="00C157EB"/>
    <w:rsid w:val="00C1674A"/>
    <w:rsid w:val="00C227B5"/>
    <w:rsid w:val="00C2631A"/>
    <w:rsid w:val="00C264BC"/>
    <w:rsid w:val="00C26516"/>
    <w:rsid w:val="00C30C72"/>
    <w:rsid w:val="00C350E8"/>
    <w:rsid w:val="00C425BF"/>
    <w:rsid w:val="00C50CD9"/>
    <w:rsid w:val="00C55C7A"/>
    <w:rsid w:val="00C57B82"/>
    <w:rsid w:val="00C6045D"/>
    <w:rsid w:val="00C628A0"/>
    <w:rsid w:val="00C646F6"/>
    <w:rsid w:val="00C6661C"/>
    <w:rsid w:val="00C7264A"/>
    <w:rsid w:val="00C73B0C"/>
    <w:rsid w:val="00C7404C"/>
    <w:rsid w:val="00C74AD6"/>
    <w:rsid w:val="00C7671F"/>
    <w:rsid w:val="00C80BD8"/>
    <w:rsid w:val="00C8336B"/>
    <w:rsid w:val="00C85474"/>
    <w:rsid w:val="00C87172"/>
    <w:rsid w:val="00C90077"/>
    <w:rsid w:val="00C902CB"/>
    <w:rsid w:val="00C9031D"/>
    <w:rsid w:val="00C929E0"/>
    <w:rsid w:val="00C93C11"/>
    <w:rsid w:val="00CA2D46"/>
    <w:rsid w:val="00CA46ED"/>
    <w:rsid w:val="00CA5FA4"/>
    <w:rsid w:val="00CA692A"/>
    <w:rsid w:val="00CB155D"/>
    <w:rsid w:val="00CB1A49"/>
    <w:rsid w:val="00CB2660"/>
    <w:rsid w:val="00CB5E0F"/>
    <w:rsid w:val="00CB792F"/>
    <w:rsid w:val="00CB7CB1"/>
    <w:rsid w:val="00CB7D59"/>
    <w:rsid w:val="00CC223C"/>
    <w:rsid w:val="00CC27DF"/>
    <w:rsid w:val="00CC3281"/>
    <w:rsid w:val="00CC6944"/>
    <w:rsid w:val="00CD0B1E"/>
    <w:rsid w:val="00CD2E09"/>
    <w:rsid w:val="00CE04CC"/>
    <w:rsid w:val="00CE31E0"/>
    <w:rsid w:val="00CE6C0A"/>
    <w:rsid w:val="00CE743C"/>
    <w:rsid w:val="00CF364D"/>
    <w:rsid w:val="00CF6C2B"/>
    <w:rsid w:val="00D06023"/>
    <w:rsid w:val="00D1557A"/>
    <w:rsid w:val="00D417B1"/>
    <w:rsid w:val="00D44C93"/>
    <w:rsid w:val="00D50375"/>
    <w:rsid w:val="00D51A14"/>
    <w:rsid w:val="00D62F61"/>
    <w:rsid w:val="00D70801"/>
    <w:rsid w:val="00D84E9D"/>
    <w:rsid w:val="00D900B0"/>
    <w:rsid w:val="00D90DD7"/>
    <w:rsid w:val="00D96384"/>
    <w:rsid w:val="00D97DB5"/>
    <w:rsid w:val="00DA05C7"/>
    <w:rsid w:val="00DA1161"/>
    <w:rsid w:val="00DA358E"/>
    <w:rsid w:val="00DB35FB"/>
    <w:rsid w:val="00DB40B4"/>
    <w:rsid w:val="00DB7BC1"/>
    <w:rsid w:val="00DC0AB5"/>
    <w:rsid w:val="00DC1FB8"/>
    <w:rsid w:val="00DC219D"/>
    <w:rsid w:val="00DC381D"/>
    <w:rsid w:val="00DC626A"/>
    <w:rsid w:val="00DC7E25"/>
    <w:rsid w:val="00DD2813"/>
    <w:rsid w:val="00DD2EEA"/>
    <w:rsid w:val="00DD2FC6"/>
    <w:rsid w:val="00DD67EF"/>
    <w:rsid w:val="00DE4212"/>
    <w:rsid w:val="00DE70B2"/>
    <w:rsid w:val="00DF1012"/>
    <w:rsid w:val="00DF20AB"/>
    <w:rsid w:val="00DF3915"/>
    <w:rsid w:val="00E122B6"/>
    <w:rsid w:val="00E15532"/>
    <w:rsid w:val="00E165E7"/>
    <w:rsid w:val="00E167B5"/>
    <w:rsid w:val="00E23173"/>
    <w:rsid w:val="00E2692D"/>
    <w:rsid w:val="00E34E40"/>
    <w:rsid w:val="00E4168B"/>
    <w:rsid w:val="00E5001E"/>
    <w:rsid w:val="00E51926"/>
    <w:rsid w:val="00E567EA"/>
    <w:rsid w:val="00E605F1"/>
    <w:rsid w:val="00E62919"/>
    <w:rsid w:val="00E62A7B"/>
    <w:rsid w:val="00E66AFF"/>
    <w:rsid w:val="00E71B66"/>
    <w:rsid w:val="00E73F58"/>
    <w:rsid w:val="00E74014"/>
    <w:rsid w:val="00E760EF"/>
    <w:rsid w:val="00E77D3D"/>
    <w:rsid w:val="00E77F16"/>
    <w:rsid w:val="00E93F0F"/>
    <w:rsid w:val="00E96316"/>
    <w:rsid w:val="00EA1600"/>
    <w:rsid w:val="00EA1859"/>
    <w:rsid w:val="00EA4751"/>
    <w:rsid w:val="00EA7CB9"/>
    <w:rsid w:val="00EB16D7"/>
    <w:rsid w:val="00EB5B4C"/>
    <w:rsid w:val="00EB68C2"/>
    <w:rsid w:val="00EC3E7E"/>
    <w:rsid w:val="00EC69EF"/>
    <w:rsid w:val="00EC6A95"/>
    <w:rsid w:val="00EC7D7F"/>
    <w:rsid w:val="00ED2A0F"/>
    <w:rsid w:val="00ED6D90"/>
    <w:rsid w:val="00EE45FD"/>
    <w:rsid w:val="00EE55B1"/>
    <w:rsid w:val="00EE73AB"/>
    <w:rsid w:val="00EF0B46"/>
    <w:rsid w:val="00EF24F9"/>
    <w:rsid w:val="00EF48C3"/>
    <w:rsid w:val="00EF55D9"/>
    <w:rsid w:val="00EF5B3C"/>
    <w:rsid w:val="00EF620D"/>
    <w:rsid w:val="00EF729A"/>
    <w:rsid w:val="00F038A6"/>
    <w:rsid w:val="00F04175"/>
    <w:rsid w:val="00F04A90"/>
    <w:rsid w:val="00F062ED"/>
    <w:rsid w:val="00F13380"/>
    <w:rsid w:val="00F17372"/>
    <w:rsid w:val="00F17570"/>
    <w:rsid w:val="00F17572"/>
    <w:rsid w:val="00F179FE"/>
    <w:rsid w:val="00F17D65"/>
    <w:rsid w:val="00F221E6"/>
    <w:rsid w:val="00F32C3C"/>
    <w:rsid w:val="00F33962"/>
    <w:rsid w:val="00F34787"/>
    <w:rsid w:val="00F35394"/>
    <w:rsid w:val="00F373BE"/>
    <w:rsid w:val="00F4408F"/>
    <w:rsid w:val="00F46C09"/>
    <w:rsid w:val="00F721B1"/>
    <w:rsid w:val="00F764AE"/>
    <w:rsid w:val="00F80AF1"/>
    <w:rsid w:val="00F818E5"/>
    <w:rsid w:val="00F8292F"/>
    <w:rsid w:val="00F840C3"/>
    <w:rsid w:val="00F84DBB"/>
    <w:rsid w:val="00F9421B"/>
    <w:rsid w:val="00FA13FB"/>
    <w:rsid w:val="00FA174E"/>
    <w:rsid w:val="00FA4C27"/>
    <w:rsid w:val="00FA7DBF"/>
    <w:rsid w:val="00FB4C2C"/>
    <w:rsid w:val="00FC30FF"/>
    <w:rsid w:val="00FC38B9"/>
    <w:rsid w:val="00FC6678"/>
    <w:rsid w:val="00FD1DC0"/>
    <w:rsid w:val="00FD2449"/>
    <w:rsid w:val="00FD2861"/>
    <w:rsid w:val="00FD3B95"/>
    <w:rsid w:val="00FE1010"/>
    <w:rsid w:val="00FE34AC"/>
    <w:rsid w:val="00FE4E36"/>
    <w:rsid w:val="00FF11FD"/>
    <w:rsid w:val="00FF3371"/>
    <w:rsid w:val="00FF6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045A751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ett">
    <w:name w:val="Strong"/>
    <w:basedOn w:val="Absatz-Standardschriftart"/>
    <w:uiPriority w:val="22"/>
    <w:qFormat/>
    <w:rsid w:val="00751AC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bgfrerer/Library/Group%20Containers/UBF8T346G9.Office/User%20Content.localized/Templates.localized/FK-MUSIK%20CHORPROBENPLAN.dotx" TargetMode="Externa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FK-MUSIK CHORPROBENPLAN.dotx</Template>
  <TotalTime>0</TotalTime>
  <Pages>1</Pages>
  <Words>260</Words>
  <Characters>1638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Ein Microsoft Office-Anwender</dc:creator>
  <cp:keywords/>
  <dc:description/>
  <cp:lastModifiedBy>Bernhard Gfrerer</cp:lastModifiedBy>
  <cp:revision>576</cp:revision>
  <cp:lastPrinted>2025-11-26T09:22:00Z</cp:lastPrinted>
  <dcterms:created xsi:type="dcterms:W3CDTF">2017-04-10T03:39:00Z</dcterms:created>
  <dcterms:modified xsi:type="dcterms:W3CDTF">2026-04-10T11:20:00Z</dcterms:modified>
</cp:coreProperties>
</file>