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CA8A" w14:textId="77777777" w:rsidR="00E760EF" w:rsidRDefault="00115D0F" w:rsidP="00115D0F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KIRCHENMUSIK AN DER FRANZISKANERKIRCHE SALZBURG</w:t>
      </w:r>
    </w:p>
    <w:p w14:paraId="0C7303E7" w14:textId="1355D632" w:rsidR="00A41040" w:rsidRDefault="00A41040" w:rsidP="00A41040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  <w:b/>
          <w:bCs/>
        </w:rPr>
        <w:t>* C * H * O * R * P * R * O * B * E * N * P * L * A * N *</w:t>
      </w:r>
    </w:p>
    <w:p w14:paraId="6E17080D" w14:textId="5CE9A477" w:rsidR="000C2C38" w:rsidRDefault="00736423" w:rsidP="0081340D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Februar</w:t>
      </w:r>
      <w:r w:rsidR="00DC381D">
        <w:rPr>
          <w:rFonts w:ascii="Verdana" w:hAnsi="Verdana"/>
          <w:b/>
        </w:rPr>
        <w:t xml:space="preserve"> </w:t>
      </w:r>
      <w:r w:rsidR="000F5A50">
        <w:rPr>
          <w:rFonts w:ascii="Verdana" w:hAnsi="Verdana"/>
          <w:b/>
        </w:rPr>
        <w:t>–</w:t>
      </w:r>
      <w:r w:rsidR="00DC381D">
        <w:rPr>
          <w:rFonts w:ascii="Verdana" w:hAnsi="Verdana"/>
          <w:b/>
        </w:rPr>
        <w:t xml:space="preserve"> März</w:t>
      </w:r>
      <w:r w:rsidR="000F5A50">
        <w:rPr>
          <w:rFonts w:ascii="Verdana" w:hAnsi="Verdana"/>
          <w:b/>
        </w:rPr>
        <w:t xml:space="preserve"> – April </w:t>
      </w:r>
      <w:r w:rsidR="00A43285">
        <w:rPr>
          <w:rFonts w:ascii="Verdana" w:hAnsi="Verdana"/>
          <w:b/>
        </w:rPr>
        <w:t xml:space="preserve"> 2026</w:t>
      </w:r>
    </w:p>
    <w:p w14:paraId="50214E76" w14:textId="4A25C5E4" w:rsidR="004D13BE" w:rsidRDefault="00F373BE" w:rsidP="00565453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</w:rPr>
        <w:t>Studien-</w:t>
      </w:r>
      <w:r w:rsidRPr="00F373BE">
        <w:rPr>
          <w:rFonts w:ascii="Verdana" w:hAnsi="Verdana"/>
        </w:rPr>
        <w:t>Vorausschau</w:t>
      </w:r>
      <w:r w:rsidR="003C7B5F">
        <w:rPr>
          <w:rFonts w:ascii="Verdana" w:hAnsi="Verdana"/>
        </w:rPr>
        <w:t>:</w:t>
      </w:r>
      <w:r w:rsidR="00DC381D">
        <w:rPr>
          <w:rFonts w:ascii="Verdana" w:hAnsi="Verdana"/>
        </w:rPr>
        <w:t xml:space="preserve"> </w:t>
      </w:r>
      <w:r w:rsidR="00353E1D">
        <w:rPr>
          <w:rFonts w:ascii="Verdana" w:hAnsi="Verdana"/>
        </w:rPr>
        <w:t>Puccini</w:t>
      </w:r>
      <w:r w:rsidR="003C5F58">
        <w:rPr>
          <w:rFonts w:ascii="Verdana" w:hAnsi="Verdana"/>
        </w:rPr>
        <w:t xml:space="preserve"> MDG; Haydn </w:t>
      </w:r>
      <w:proofErr w:type="spellStart"/>
      <w:r w:rsidR="003C5F58">
        <w:rPr>
          <w:rFonts w:ascii="Verdana" w:hAnsi="Verdana"/>
        </w:rPr>
        <w:t>Schöpfungsm</w:t>
      </w:r>
      <w:proofErr w:type="spellEnd"/>
      <w:r w:rsidR="003C5F58">
        <w:rPr>
          <w:rFonts w:ascii="Verdana" w:hAnsi="Verdana"/>
        </w:rPr>
        <w:t xml:space="preserve">; Haydn </w:t>
      </w:r>
      <w:proofErr w:type="spellStart"/>
      <w:r w:rsidR="003C5F58">
        <w:rPr>
          <w:rFonts w:ascii="Verdana" w:hAnsi="Verdana"/>
        </w:rPr>
        <w:t>Heiligm</w:t>
      </w:r>
      <w:proofErr w:type="spellEnd"/>
      <w:r w:rsidR="003C5F58">
        <w:rPr>
          <w:rFonts w:ascii="Verdana" w:hAnsi="Verdana"/>
        </w:rPr>
        <w:t>; Hummel ES</w:t>
      </w:r>
    </w:p>
    <w:p w14:paraId="1D0907FF" w14:textId="7E84878B" w:rsidR="000E081C" w:rsidRPr="003C5F58" w:rsidRDefault="000E081C" w:rsidP="00867332">
      <w:pPr>
        <w:spacing w:line="276" w:lineRule="auto"/>
        <w:rPr>
          <w:rFonts w:ascii="Verdana" w:hAnsi="Verdana"/>
          <w:lang w:val="de-AT"/>
        </w:rPr>
      </w:pPr>
    </w:p>
    <w:p w14:paraId="3D50CB65" w14:textId="133E61E8" w:rsidR="000E081C" w:rsidRPr="00183B96" w:rsidRDefault="000E081C" w:rsidP="00867332">
      <w:pPr>
        <w:spacing w:line="276" w:lineRule="auto"/>
        <w:rPr>
          <w:rFonts w:ascii="Verdana" w:hAnsi="Verdana"/>
          <w:lang w:val="en-US"/>
        </w:rPr>
      </w:pPr>
      <w:r w:rsidRPr="00183B96">
        <w:rPr>
          <w:rFonts w:ascii="Verdana" w:hAnsi="Verdana"/>
          <w:lang w:val="en-US"/>
        </w:rPr>
        <w:t>Do</w:t>
      </w:r>
      <w:r w:rsidRPr="00183B96">
        <w:rPr>
          <w:rFonts w:ascii="Verdana" w:hAnsi="Verdana"/>
          <w:lang w:val="en-US"/>
        </w:rPr>
        <w:tab/>
        <w:t>26.Feb</w:t>
      </w:r>
      <w:r w:rsidRPr="00183B96">
        <w:rPr>
          <w:rFonts w:ascii="Verdana" w:hAnsi="Verdana"/>
          <w:lang w:val="en-US"/>
        </w:rPr>
        <w:tab/>
        <w:t>18.00h</w:t>
      </w:r>
      <w:r w:rsidRPr="00183B96">
        <w:rPr>
          <w:rFonts w:ascii="Verdana" w:hAnsi="Verdana"/>
          <w:lang w:val="en-US"/>
        </w:rPr>
        <w:tab/>
      </w:r>
      <w:proofErr w:type="spellStart"/>
      <w:r w:rsidRPr="00183B96"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 xml:space="preserve">Palestrina, </w:t>
      </w:r>
      <w:proofErr w:type="spellStart"/>
      <w:r w:rsidR="002E1F3D">
        <w:rPr>
          <w:rFonts w:ascii="Verdana" w:hAnsi="Verdana"/>
          <w:lang w:val="en-US"/>
        </w:rPr>
        <w:t>Schöpfungsm</w:t>
      </w:r>
      <w:proofErr w:type="spellEnd"/>
      <w:r w:rsidR="002E1F3D">
        <w:rPr>
          <w:rFonts w:ascii="Verdana" w:hAnsi="Verdana"/>
          <w:lang w:val="en-US"/>
        </w:rPr>
        <w:t>.</w:t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  <w:t>PMS</w:t>
      </w:r>
    </w:p>
    <w:p w14:paraId="44D1E40C" w14:textId="31073ED6" w:rsidR="000E081C" w:rsidRPr="000E081C" w:rsidRDefault="000E081C" w:rsidP="00867332">
      <w:pPr>
        <w:spacing w:line="276" w:lineRule="auto"/>
        <w:rPr>
          <w:rFonts w:ascii="Verdana" w:hAnsi="Verdana"/>
          <w:lang w:val="en-US"/>
        </w:rPr>
      </w:pPr>
      <w:r w:rsidRPr="000E081C">
        <w:rPr>
          <w:rFonts w:ascii="Verdana" w:hAnsi="Verdana"/>
          <w:lang w:val="en-US"/>
        </w:rPr>
        <w:t>Sa</w:t>
      </w:r>
      <w:r w:rsidRPr="000E081C">
        <w:rPr>
          <w:rFonts w:ascii="Verdana" w:hAnsi="Verdana"/>
          <w:lang w:val="en-US"/>
        </w:rPr>
        <w:tab/>
        <w:t>28.Feb</w:t>
      </w:r>
      <w:r w:rsidRPr="000E081C">
        <w:rPr>
          <w:rFonts w:ascii="Verdana" w:hAnsi="Verdana"/>
          <w:lang w:val="en-US"/>
        </w:rPr>
        <w:tab/>
        <w:t>18.00h</w:t>
      </w:r>
      <w:r w:rsidRPr="000E081C">
        <w:rPr>
          <w:rFonts w:ascii="Verdana" w:hAnsi="Verdana"/>
          <w:lang w:val="en-US"/>
        </w:rPr>
        <w:tab/>
      </w:r>
      <w:proofErr w:type="spellStart"/>
      <w:r w:rsidRPr="000E081C">
        <w:rPr>
          <w:rFonts w:ascii="Verdana" w:hAnsi="Verdana"/>
          <w:lang w:val="en-US"/>
        </w:rPr>
        <w:t>Chorprobe</w:t>
      </w:r>
      <w:proofErr w:type="spellEnd"/>
      <w:r w:rsidRPr="000E081C">
        <w:rPr>
          <w:rFonts w:ascii="Verdana" w:hAnsi="Verdana"/>
          <w:lang w:val="en-US"/>
        </w:rPr>
        <w:tab/>
      </w:r>
      <w:r w:rsidRPr="000E081C">
        <w:rPr>
          <w:rFonts w:ascii="Verdana" w:hAnsi="Verdana"/>
          <w:lang w:val="en-US"/>
        </w:rPr>
        <w:tab/>
        <w:t>Pa</w:t>
      </w:r>
      <w:r>
        <w:rPr>
          <w:rFonts w:ascii="Verdana" w:hAnsi="Verdana"/>
          <w:lang w:val="en-US"/>
        </w:rPr>
        <w:t>lestrina</w:t>
      </w:r>
    </w:p>
    <w:p w14:paraId="6F5C84C4" w14:textId="7422A74B" w:rsidR="00736423" w:rsidRPr="0071049F" w:rsidRDefault="000E081C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71049F">
        <w:rPr>
          <w:rFonts w:ascii="Verdana" w:hAnsi="Verdana"/>
          <w:lang w:val="en-US"/>
        </w:rPr>
        <w:t>So</w:t>
      </w:r>
      <w:proofErr w:type="gramEnd"/>
      <w:r w:rsidRPr="0071049F">
        <w:rPr>
          <w:rFonts w:ascii="Verdana" w:hAnsi="Verdana"/>
          <w:lang w:val="en-US"/>
        </w:rPr>
        <w:tab/>
        <w:t>01.Mar</w:t>
      </w:r>
      <w:r w:rsidRPr="0071049F">
        <w:rPr>
          <w:rFonts w:ascii="Verdana" w:hAnsi="Verdana"/>
          <w:lang w:val="en-US"/>
        </w:rPr>
        <w:tab/>
        <w:t>08.00h</w:t>
      </w:r>
      <w:r w:rsidRPr="0071049F">
        <w:rPr>
          <w:rFonts w:ascii="Verdana" w:hAnsi="Verdana"/>
          <w:lang w:val="en-US"/>
        </w:rPr>
        <w:tab/>
      </w:r>
      <w:proofErr w:type="spellStart"/>
      <w:r w:rsidRPr="0071049F">
        <w:rPr>
          <w:rFonts w:ascii="Verdana" w:hAnsi="Verdana"/>
          <w:lang w:val="en-US"/>
        </w:rPr>
        <w:t>Einsingen</w:t>
      </w:r>
      <w:proofErr w:type="spellEnd"/>
      <w:r w:rsidRPr="0071049F">
        <w:rPr>
          <w:rFonts w:ascii="Verdana" w:hAnsi="Verdana"/>
          <w:lang w:val="en-US"/>
        </w:rPr>
        <w:tab/>
      </w:r>
      <w:r w:rsidRPr="0071049F">
        <w:rPr>
          <w:rFonts w:ascii="Verdana" w:hAnsi="Verdana"/>
          <w:lang w:val="en-US"/>
        </w:rPr>
        <w:tab/>
      </w:r>
      <w:r w:rsidR="00DC381D" w:rsidRPr="0071049F">
        <w:rPr>
          <w:rFonts w:ascii="Verdana" w:hAnsi="Verdana"/>
          <w:lang w:val="en-US"/>
        </w:rPr>
        <w:t xml:space="preserve">9h </w:t>
      </w:r>
      <w:r w:rsidRPr="0071049F">
        <w:rPr>
          <w:rFonts w:ascii="Verdana" w:hAnsi="Verdana"/>
          <w:lang w:val="en-US"/>
        </w:rPr>
        <w:t xml:space="preserve">Palestrina </w:t>
      </w:r>
      <w:proofErr w:type="spellStart"/>
      <w:r w:rsidRPr="0071049F">
        <w:rPr>
          <w:rFonts w:ascii="Verdana" w:hAnsi="Verdana"/>
          <w:lang w:val="en-US"/>
        </w:rPr>
        <w:t>Missa</w:t>
      </w:r>
      <w:proofErr w:type="spellEnd"/>
      <w:r w:rsidRPr="0071049F">
        <w:rPr>
          <w:rFonts w:ascii="Verdana" w:hAnsi="Verdana"/>
          <w:lang w:val="en-US"/>
        </w:rPr>
        <w:t xml:space="preserve"> Brevis</w:t>
      </w:r>
    </w:p>
    <w:p w14:paraId="3810FCEF" w14:textId="7EC42C8B" w:rsidR="00DC381D" w:rsidRPr="0071049F" w:rsidRDefault="00DC381D" w:rsidP="00867332">
      <w:pPr>
        <w:spacing w:line="276" w:lineRule="auto"/>
        <w:rPr>
          <w:rFonts w:ascii="Verdana" w:hAnsi="Verdana"/>
          <w:lang w:val="en-US"/>
        </w:rPr>
      </w:pPr>
    </w:p>
    <w:p w14:paraId="46EDDAE3" w14:textId="0686AB02" w:rsidR="00DC381D" w:rsidRPr="0071049F" w:rsidRDefault="00DC381D" w:rsidP="00867332">
      <w:pPr>
        <w:spacing w:line="276" w:lineRule="auto"/>
        <w:rPr>
          <w:rFonts w:ascii="Verdana" w:hAnsi="Verdana"/>
          <w:lang w:val="en-US"/>
        </w:rPr>
      </w:pPr>
      <w:r w:rsidRPr="0071049F">
        <w:rPr>
          <w:rFonts w:ascii="Verdana" w:hAnsi="Verdana"/>
          <w:lang w:val="en-US"/>
        </w:rPr>
        <w:t>Do</w:t>
      </w:r>
      <w:r w:rsidRPr="0071049F">
        <w:rPr>
          <w:rFonts w:ascii="Verdana" w:hAnsi="Verdana"/>
          <w:lang w:val="en-US"/>
        </w:rPr>
        <w:tab/>
        <w:t>05.Mar</w:t>
      </w:r>
      <w:r w:rsidRPr="0071049F">
        <w:rPr>
          <w:rFonts w:ascii="Verdana" w:hAnsi="Verdana"/>
          <w:lang w:val="en-US"/>
        </w:rPr>
        <w:tab/>
        <w:t>18.00h</w:t>
      </w:r>
      <w:r w:rsidRPr="0071049F">
        <w:rPr>
          <w:rFonts w:ascii="Verdana" w:hAnsi="Verdana"/>
          <w:lang w:val="en-US"/>
        </w:rPr>
        <w:tab/>
      </w:r>
      <w:proofErr w:type="spellStart"/>
      <w:r w:rsidRPr="0071049F"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 xml:space="preserve">Pellegrini, </w:t>
      </w:r>
      <w:proofErr w:type="spellStart"/>
      <w:r w:rsidR="002E1F3D">
        <w:rPr>
          <w:rFonts w:ascii="Verdana" w:hAnsi="Verdana"/>
          <w:lang w:val="en-US"/>
        </w:rPr>
        <w:t>Schöpfungsm</w:t>
      </w:r>
      <w:proofErr w:type="spellEnd"/>
      <w:r w:rsidR="002E1F3D">
        <w:rPr>
          <w:rFonts w:ascii="Verdana" w:hAnsi="Verdana"/>
          <w:lang w:val="en-US"/>
        </w:rPr>
        <w:t>.</w:t>
      </w:r>
    </w:p>
    <w:p w14:paraId="6A405954" w14:textId="4EA2D3B7" w:rsidR="00DC381D" w:rsidRPr="001B265F" w:rsidRDefault="00DC381D" w:rsidP="00867332">
      <w:pPr>
        <w:spacing w:line="276" w:lineRule="auto"/>
        <w:rPr>
          <w:rFonts w:ascii="Verdana" w:hAnsi="Verdana"/>
          <w:lang w:val="de-AT"/>
        </w:rPr>
      </w:pPr>
      <w:r w:rsidRPr="001B265F">
        <w:rPr>
          <w:rFonts w:ascii="Verdana" w:hAnsi="Verdana"/>
          <w:lang w:val="de-AT"/>
        </w:rPr>
        <w:t>Sa</w:t>
      </w:r>
      <w:r w:rsidRPr="001B265F">
        <w:rPr>
          <w:rFonts w:ascii="Verdana" w:hAnsi="Verdana"/>
          <w:lang w:val="de-AT"/>
        </w:rPr>
        <w:tab/>
        <w:t>07.Mar</w:t>
      </w:r>
      <w:r w:rsidRPr="001B265F">
        <w:rPr>
          <w:rFonts w:ascii="Verdana" w:hAnsi="Verdana"/>
          <w:lang w:val="de-AT"/>
        </w:rPr>
        <w:tab/>
        <w:t>18.00h</w:t>
      </w:r>
      <w:r w:rsidRPr="001B265F">
        <w:rPr>
          <w:rFonts w:ascii="Verdana" w:hAnsi="Verdana"/>
          <w:lang w:val="de-AT"/>
        </w:rPr>
        <w:tab/>
        <w:t>Chorprobe</w:t>
      </w:r>
      <w:r w:rsidRPr="001B265F">
        <w:rPr>
          <w:rFonts w:ascii="Verdana" w:hAnsi="Verdana"/>
          <w:lang w:val="de-AT"/>
        </w:rPr>
        <w:tab/>
      </w:r>
      <w:r w:rsidRPr="001B265F">
        <w:rPr>
          <w:rFonts w:ascii="Verdana" w:hAnsi="Verdana"/>
          <w:lang w:val="de-AT"/>
        </w:rPr>
        <w:tab/>
      </w:r>
      <w:proofErr w:type="spellStart"/>
      <w:r w:rsidRPr="001B265F">
        <w:rPr>
          <w:rFonts w:ascii="Verdana" w:hAnsi="Verdana"/>
          <w:lang w:val="de-AT"/>
        </w:rPr>
        <w:t>Pellegrini</w:t>
      </w:r>
      <w:proofErr w:type="spellEnd"/>
    </w:p>
    <w:p w14:paraId="57A0F5B6" w14:textId="7311BA5D" w:rsidR="00DC381D" w:rsidRDefault="00DC381D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So</w:t>
      </w:r>
      <w:r w:rsidRPr="00EF5B3C">
        <w:rPr>
          <w:rFonts w:ascii="Verdana" w:hAnsi="Verdana"/>
          <w:lang w:val="de-AT"/>
        </w:rPr>
        <w:tab/>
        <w:t>08.Mar</w:t>
      </w:r>
      <w:r w:rsidRPr="00EF5B3C">
        <w:rPr>
          <w:rFonts w:ascii="Verdana" w:hAnsi="Verdana"/>
          <w:lang w:val="de-AT"/>
        </w:rPr>
        <w:tab/>
        <w:t>08.00h</w:t>
      </w:r>
      <w:r w:rsidRPr="00EF5B3C">
        <w:rPr>
          <w:rFonts w:ascii="Verdana" w:hAnsi="Verdana"/>
          <w:lang w:val="de-AT"/>
        </w:rPr>
        <w:tab/>
        <w:t>Einsingen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 xml:space="preserve">9h </w:t>
      </w:r>
      <w:proofErr w:type="spellStart"/>
      <w:r w:rsidRPr="00EF5B3C">
        <w:rPr>
          <w:rFonts w:ascii="Verdana" w:hAnsi="Verdana"/>
          <w:lang w:val="de-AT"/>
        </w:rPr>
        <w:t>Pellegrini</w:t>
      </w:r>
      <w:proofErr w:type="spellEnd"/>
      <w:r w:rsidRPr="00EF5B3C">
        <w:rPr>
          <w:rFonts w:ascii="Verdana" w:hAnsi="Verdana"/>
          <w:lang w:val="de-AT"/>
        </w:rPr>
        <w:t xml:space="preserve"> Missa in A</w:t>
      </w:r>
    </w:p>
    <w:p w14:paraId="0A27897C" w14:textId="29D20BBA" w:rsidR="00EF5B3C" w:rsidRDefault="00EF5B3C" w:rsidP="00867332">
      <w:pPr>
        <w:spacing w:line="276" w:lineRule="auto"/>
        <w:rPr>
          <w:rFonts w:ascii="Verdana" w:hAnsi="Verdana"/>
          <w:lang w:val="de-AT"/>
        </w:rPr>
      </w:pPr>
    </w:p>
    <w:p w14:paraId="7A18A274" w14:textId="54034508" w:rsidR="00EF5B3C" w:rsidRPr="00C628A0" w:rsidRDefault="00EF5B3C" w:rsidP="00867332">
      <w:pPr>
        <w:spacing w:line="276" w:lineRule="auto"/>
        <w:rPr>
          <w:rFonts w:ascii="Verdana" w:hAnsi="Verdana"/>
          <w:lang w:val="en-US"/>
        </w:rPr>
      </w:pPr>
      <w:r w:rsidRPr="00C628A0">
        <w:rPr>
          <w:rFonts w:ascii="Verdana" w:hAnsi="Verdana"/>
          <w:lang w:val="en-US"/>
        </w:rPr>
        <w:t>Do</w:t>
      </w:r>
      <w:r w:rsidRPr="00C628A0">
        <w:rPr>
          <w:rFonts w:ascii="Verdana" w:hAnsi="Verdana"/>
          <w:lang w:val="en-US"/>
        </w:rPr>
        <w:tab/>
        <w:t>12.Mar</w:t>
      </w:r>
      <w:r w:rsidRPr="00C628A0">
        <w:rPr>
          <w:rFonts w:ascii="Verdana" w:hAnsi="Verdana"/>
          <w:lang w:val="en-US"/>
        </w:rPr>
        <w:tab/>
        <w:t>18.00h</w:t>
      </w:r>
      <w:r w:rsidRPr="00C628A0">
        <w:rPr>
          <w:rFonts w:ascii="Verdana" w:hAnsi="Verdana"/>
          <w:lang w:val="en-US"/>
        </w:rPr>
        <w:tab/>
      </w:r>
      <w:proofErr w:type="spellStart"/>
      <w:r w:rsidRPr="00C628A0">
        <w:rPr>
          <w:rFonts w:ascii="Verdana" w:hAnsi="Verdana"/>
          <w:lang w:val="en-US"/>
        </w:rPr>
        <w:t>Chorprobe</w:t>
      </w:r>
      <w:proofErr w:type="spellEnd"/>
      <w:r w:rsidR="00C628A0" w:rsidRPr="00C628A0">
        <w:rPr>
          <w:rFonts w:ascii="Verdana" w:hAnsi="Verdana"/>
          <w:lang w:val="en-US"/>
        </w:rPr>
        <w:tab/>
      </w:r>
      <w:r w:rsidR="00C628A0" w:rsidRPr="00C628A0">
        <w:rPr>
          <w:rFonts w:ascii="Verdana" w:hAnsi="Verdana"/>
          <w:lang w:val="en-US"/>
        </w:rPr>
        <w:tab/>
        <w:t>Moz</w:t>
      </w:r>
      <w:r w:rsidR="00C628A0">
        <w:rPr>
          <w:rFonts w:ascii="Verdana" w:hAnsi="Verdana"/>
          <w:lang w:val="en-US"/>
        </w:rPr>
        <w:t>art, Puccini</w:t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  <w:t>PMS</w:t>
      </w:r>
    </w:p>
    <w:p w14:paraId="31C4CBC7" w14:textId="5011EC78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Sa</w:t>
      </w:r>
      <w:r w:rsidRPr="00EF5B3C">
        <w:rPr>
          <w:rFonts w:ascii="Verdana" w:hAnsi="Verdana"/>
          <w:lang w:val="de-AT"/>
        </w:rPr>
        <w:tab/>
        <w:t>14.Mar</w:t>
      </w:r>
      <w:r w:rsidRPr="00EF5B3C">
        <w:rPr>
          <w:rFonts w:ascii="Verdana" w:hAnsi="Verdana"/>
          <w:lang w:val="de-AT"/>
        </w:rPr>
        <w:tab/>
        <w:t>18.00h</w:t>
      </w:r>
      <w:r w:rsidRPr="00EF5B3C">
        <w:rPr>
          <w:rFonts w:ascii="Verdana" w:hAnsi="Verdana"/>
          <w:lang w:val="de-AT"/>
        </w:rPr>
        <w:tab/>
        <w:t>Chorprobe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>Mozart MB in d K</w:t>
      </w:r>
      <w:r>
        <w:rPr>
          <w:rFonts w:ascii="Verdana" w:hAnsi="Verdana"/>
          <w:lang w:val="de-AT"/>
        </w:rPr>
        <w:t>V 65</w:t>
      </w:r>
    </w:p>
    <w:p w14:paraId="5AA98A77" w14:textId="54F582A8" w:rsidR="00EF5B3C" w:rsidRDefault="00EF5B3C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EF5B3C">
        <w:rPr>
          <w:rFonts w:ascii="Verdana" w:hAnsi="Verdana"/>
          <w:lang w:val="en-US"/>
        </w:rPr>
        <w:t>So</w:t>
      </w:r>
      <w:proofErr w:type="gramEnd"/>
      <w:r w:rsidRPr="00EF5B3C">
        <w:rPr>
          <w:rFonts w:ascii="Verdana" w:hAnsi="Verdana"/>
          <w:lang w:val="en-US"/>
        </w:rPr>
        <w:tab/>
        <w:t>15.Mar</w:t>
      </w:r>
      <w:r w:rsidRPr="00EF5B3C">
        <w:rPr>
          <w:rFonts w:ascii="Verdana" w:hAnsi="Verdana"/>
          <w:lang w:val="en-US"/>
        </w:rPr>
        <w:tab/>
        <w:t>08.00h</w:t>
      </w:r>
      <w:r w:rsidRPr="00EF5B3C">
        <w:rPr>
          <w:rFonts w:ascii="Verdana" w:hAnsi="Verdana"/>
          <w:lang w:val="en-US"/>
        </w:rPr>
        <w:tab/>
        <w:t>GP</w:t>
      </w:r>
      <w:r w:rsidRPr="00EF5B3C">
        <w:rPr>
          <w:rFonts w:ascii="Verdana" w:hAnsi="Verdana"/>
          <w:lang w:val="en-US"/>
        </w:rPr>
        <w:tab/>
      </w:r>
      <w:r w:rsidRPr="00EF5B3C">
        <w:rPr>
          <w:rFonts w:ascii="Verdana" w:hAnsi="Verdana"/>
          <w:lang w:val="en-US"/>
        </w:rPr>
        <w:tab/>
      </w:r>
      <w:r w:rsidRPr="00EF5B3C">
        <w:rPr>
          <w:rFonts w:ascii="Verdana" w:hAnsi="Verdana"/>
          <w:lang w:val="en-US"/>
        </w:rPr>
        <w:tab/>
        <w:t>9h Mo</w:t>
      </w:r>
      <w:r>
        <w:rPr>
          <w:rFonts w:ascii="Verdana" w:hAnsi="Verdana"/>
          <w:lang w:val="en-US"/>
        </w:rPr>
        <w:t>zart MB in d KV 65</w:t>
      </w:r>
    </w:p>
    <w:p w14:paraId="69A247B0" w14:textId="11A510EB" w:rsidR="00EF5B3C" w:rsidRDefault="00EF5B3C" w:rsidP="00867332">
      <w:pPr>
        <w:spacing w:line="276" w:lineRule="auto"/>
        <w:rPr>
          <w:rFonts w:ascii="Verdana" w:hAnsi="Verdana"/>
          <w:lang w:val="en-US"/>
        </w:rPr>
      </w:pPr>
    </w:p>
    <w:p w14:paraId="0486C305" w14:textId="382C5165" w:rsidR="00EF5B3C" w:rsidRDefault="00EF5B3C" w:rsidP="00867332">
      <w:pPr>
        <w:spacing w:line="276" w:lineRule="auto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Do</w:t>
      </w:r>
      <w:r>
        <w:rPr>
          <w:rFonts w:ascii="Verdana" w:hAnsi="Verdana"/>
          <w:lang w:val="en-US"/>
        </w:rPr>
        <w:tab/>
        <w:t>19.Mar</w:t>
      </w:r>
      <w:r>
        <w:rPr>
          <w:rFonts w:ascii="Verdana" w:hAnsi="Verdana"/>
          <w:lang w:val="en-US"/>
        </w:rPr>
        <w:tab/>
        <w:t>18.00h</w:t>
      </w:r>
      <w:r>
        <w:rPr>
          <w:rFonts w:ascii="Verdana" w:hAnsi="Verdana"/>
          <w:lang w:val="en-US"/>
        </w:rPr>
        <w:tab/>
      </w:r>
      <w:proofErr w:type="spellStart"/>
      <w:r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 xml:space="preserve">Puccini, </w:t>
      </w:r>
      <w:proofErr w:type="spellStart"/>
      <w:r w:rsidR="00C628A0">
        <w:rPr>
          <w:rFonts w:ascii="Verdana" w:hAnsi="Verdana"/>
          <w:lang w:val="en-US"/>
        </w:rPr>
        <w:t>Eybler</w:t>
      </w:r>
      <w:proofErr w:type="spellEnd"/>
      <w:r w:rsidR="00C628A0">
        <w:rPr>
          <w:rFonts w:ascii="Verdana" w:hAnsi="Verdana"/>
          <w:lang w:val="en-US"/>
        </w:rPr>
        <w:t xml:space="preserve"> </w:t>
      </w:r>
      <w:proofErr w:type="spellStart"/>
      <w:r w:rsidR="00C628A0">
        <w:rPr>
          <w:rFonts w:ascii="Verdana" w:hAnsi="Verdana"/>
          <w:lang w:val="en-US"/>
        </w:rPr>
        <w:t>tt</w:t>
      </w:r>
      <w:proofErr w:type="spellEnd"/>
      <w:r w:rsidR="00C628A0">
        <w:rPr>
          <w:rFonts w:ascii="Verdana" w:hAnsi="Verdana"/>
          <w:lang w:val="en-US"/>
        </w:rPr>
        <w:t>, Mozart 220</w:t>
      </w:r>
    </w:p>
    <w:p w14:paraId="5D6CD477" w14:textId="48532697" w:rsidR="00EF5B3C" w:rsidRPr="001B265F" w:rsidRDefault="00EF5B3C" w:rsidP="00867332">
      <w:pPr>
        <w:spacing w:line="276" w:lineRule="auto"/>
        <w:rPr>
          <w:rFonts w:ascii="Verdana" w:hAnsi="Verdana"/>
          <w:lang w:val="de-AT"/>
        </w:rPr>
      </w:pPr>
      <w:r w:rsidRPr="001B265F">
        <w:rPr>
          <w:rFonts w:ascii="Verdana" w:hAnsi="Verdana"/>
          <w:lang w:val="de-AT"/>
        </w:rPr>
        <w:t>Sa</w:t>
      </w:r>
      <w:r w:rsidRPr="001B265F">
        <w:rPr>
          <w:rFonts w:ascii="Verdana" w:hAnsi="Verdana"/>
          <w:lang w:val="de-AT"/>
        </w:rPr>
        <w:tab/>
        <w:t>21.Mar</w:t>
      </w:r>
      <w:r w:rsidRPr="001B265F">
        <w:rPr>
          <w:rFonts w:ascii="Verdana" w:hAnsi="Verdana"/>
          <w:lang w:val="de-AT"/>
        </w:rPr>
        <w:tab/>
        <w:t>18.00h</w:t>
      </w:r>
      <w:r w:rsidRPr="001B265F">
        <w:rPr>
          <w:rFonts w:ascii="Verdana" w:hAnsi="Verdana"/>
          <w:lang w:val="de-AT"/>
        </w:rPr>
        <w:tab/>
        <w:t>Chorprobe</w:t>
      </w:r>
      <w:r w:rsidRPr="001B265F">
        <w:rPr>
          <w:rFonts w:ascii="Verdana" w:hAnsi="Verdana"/>
          <w:lang w:val="de-AT"/>
        </w:rPr>
        <w:tab/>
      </w:r>
      <w:r w:rsidRPr="001B265F">
        <w:rPr>
          <w:rFonts w:ascii="Verdana" w:hAnsi="Verdana"/>
          <w:lang w:val="de-AT"/>
        </w:rPr>
        <w:tab/>
        <w:t>Hassler, etc.</w:t>
      </w:r>
    </w:p>
    <w:p w14:paraId="38FC416D" w14:textId="67FEDB67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22.Mar</w:t>
      </w:r>
      <w:r>
        <w:rPr>
          <w:rFonts w:ascii="Verdana" w:hAnsi="Verdana"/>
          <w:lang w:val="de-AT"/>
        </w:rPr>
        <w:tab/>
        <w:t>08.10h</w:t>
      </w:r>
      <w:r>
        <w:rPr>
          <w:rFonts w:ascii="Verdana" w:hAnsi="Verdana"/>
          <w:lang w:val="de-AT"/>
        </w:rPr>
        <w:tab/>
        <w:t>Einsingen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Hassler Missa </w:t>
      </w:r>
      <w:proofErr w:type="spellStart"/>
      <w:r>
        <w:rPr>
          <w:rFonts w:ascii="Verdana" w:hAnsi="Verdana"/>
          <w:lang w:val="de-AT"/>
        </w:rPr>
        <w:t>Secunda</w:t>
      </w:r>
      <w:proofErr w:type="spellEnd"/>
    </w:p>
    <w:p w14:paraId="3733F15C" w14:textId="5EBF2253" w:rsidR="00EF5B3C" w:rsidRDefault="00EF5B3C" w:rsidP="00867332">
      <w:pPr>
        <w:spacing w:line="276" w:lineRule="auto"/>
        <w:rPr>
          <w:rFonts w:ascii="Verdana" w:hAnsi="Verdana"/>
          <w:lang w:val="de-AT"/>
        </w:rPr>
      </w:pPr>
    </w:p>
    <w:p w14:paraId="6594A410" w14:textId="2439C5A3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Do</w:t>
      </w:r>
      <w:r w:rsidRPr="00EF5B3C">
        <w:rPr>
          <w:rFonts w:ascii="Verdana" w:hAnsi="Verdana"/>
          <w:lang w:val="de-AT"/>
        </w:rPr>
        <w:tab/>
        <w:t>26.Mar</w:t>
      </w:r>
      <w:r w:rsidRPr="00EF5B3C">
        <w:rPr>
          <w:rFonts w:ascii="Verdana" w:hAnsi="Verdana"/>
          <w:lang w:val="de-AT"/>
        </w:rPr>
        <w:tab/>
        <w:t>18.00h</w:t>
      </w:r>
      <w:r w:rsidRPr="00EF5B3C">
        <w:rPr>
          <w:rFonts w:ascii="Verdana" w:hAnsi="Verdana"/>
          <w:lang w:val="de-AT"/>
        </w:rPr>
        <w:tab/>
        <w:t>Chorprobe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>Schubert Gesänge</w:t>
      </w:r>
      <w:r>
        <w:rPr>
          <w:rFonts w:ascii="Verdana" w:hAnsi="Verdana"/>
          <w:lang w:val="de-AT"/>
        </w:rPr>
        <w:t>, Puccini</w:t>
      </w:r>
      <w:r w:rsidR="00691E3B">
        <w:rPr>
          <w:rFonts w:ascii="Verdana" w:hAnsi="Verdana"/>
          <w:lang w:val="de-AT"/>
        </w:rPr>
        <w:tab/>
      </w:r>
      <w:r w:rsidR="00691E3B">
        <w:rPr>
          <w:rFonts w:ascii="Verdana" w:hAnsi="Verdana"/>
          <w:lang w:val="de-AT"/>
        </w:rPr>
        <w:tab/>
        <w:t>PMS</w:t>
      </w:r>
    </w:p>
    <w:p w14:paraId="391F5938" w14:textId="12054AC6" w:rsidR="00EF5B3C" w:rsidRPr="00EF5B3C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28.Mar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Schubert, Hassler, etc.</w:t>
      </w:r>
    </w:p>
    <w:p w14:paraId="1EA120E5" w14:textId="695E550D" w:rsidR="0071049F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29.Mar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Einsingen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Palmsonntag</w:t>
      </w:r>
    </w:p>
    <w:p w14:paraId="62F1BE7E" w14:textId="6F25E1C1" w:rsidR="00CA692A" w:rsidRDefault="00CA692A" w:rsidP="00867332">
      <w:pPr>
        <w:spacing w:line="276" w:lineRule="auto"/>
        <w:rPr>
          <w:rFonts w:ascii="Verdana" w:hAnsi="Verdana"/>
          <w:lang w:val="de-AT"/>
        </w:rPr>
      </w:pPr>
    </w:p>
    <w:p w14:paraId="1B529E3B" w14:textId="6A1F18FE" w:rsidR="00CA692A" w:rsidRDefault="00CA692A" w:rsidP="00867332">
      <w:pPr>
        <w:spacing w:line="276" w:lineRule="auto"/>
        <w:rPr>
          <w:rFonts w:ascii="Verdana" w:hAnsi="Verdana"/>
          <w:lang w:val="en-US"/>
        </w:rPr>
      </w:pPr>
      <w:r w:rsidRPr="00CA692A">
        <w:rPr>
          <w:rFonts w:ascii="Verdana" w:hAnsi="Verdana"/>
          <w:lang w:val="en-US"/>
        </w:rPr>
        <w:t>Sa</w:t>
      </w:r>
      <w:r w:rsidRPr="00CA692A">
        <w:rPr>
          <w:rFonts w:ascii="Verdana" w:hAnsi="Verdana"/>
          <w:lang w:val="en-US"/>
        </w:rPr>
        <w:tab/>
        <w:t>04.Apr</w:t>
      </w:r>
      <w:r w:rsidRPr="00CA692A">
        <w:rPr>
          <w:rFonts w:ascii="Verdana" w:hAnsi="Verdana"/>
          <w:lang w:val="en-US"/>
        </w:rPr>
        <w:tab/>
        <w:t>18.00h</w:t>
      </w:r>
      <w:r w:rsidRPr="00CA692A">
        <w:rPr>
          <w:rFonts w:ascii="Verdana" w:hAnsi="Verdana"/>
          <w:lang w:val="en-US"/>
        </w:rPr>
        <w:tab/>
      </w:r>
      <w:proofErr w:type="spellStart"/>
      <w:r w:rsidRPr="00CA692A">
        <w:rPr>
          <w:rFonts w:ascii="Verdana" w:hAnsi="Verdana"/>
          <w:lang w:val="en-US"/>
        </w:rPr>
        <w:t>Chorprobe</w:t>
      </w:r>
      <w:proofErr w:type="spellEnd"/>
      <w:r w:rsidRPr="00CA692A">
        <w:rPr>
          <w:rFonts w:ascii="Verdana" w:hAnsi="Verdana"/>
          <w:lang w:val="en-US"/>
        </w:rPr>
        <w:tab/>
      </w:r>
      <w:r w:rsidRPr="00CA692A">
        <w:rPr>
          <w:rFonts w:ascii="Verdana" w:hAnsi="Verdana"/>
          <w:lang w:val="en-US"/>
        </w:rPr>
        <w:tab/>
        <w:t>Pucc</w:t>
      </w:r>
      <w:r>
        <w:rPr>
          <w:rFonts w:ascii="Verdana" w:hAnsi="Verdana"/>
          <w:lang w:val="en-US"/>
        </w:rPr>
        <w:t>ini, Mozart 220</w:t>
      </w:r>
    </w:p>
    <w:p w14:paraId="460EA58F" w14:textId="47586E6A" w:rsidR="00CA692A" w:rsidRDefault="00CA692A" w:rsidP="00867332">
      <w:pPr>
        <w:spacing w:line="276" w:lineRule="auto"/>
        <w:rPr>
          <w:rFonts w:ascii="Verdana" w:hAnsi="Verdana"/>
          <w:lang w:val="de-AT"/>
        </w:rPr>
      </w:pPr>
      <w:r w:rsidRPr="00CA692A"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05.Apr</w:t>
      </w:r>
      <w:r>
        <w:rPr>
          <w:rFonts w:ascii="Verdana" w:hAnsi="Verdana"/>
          <w:lang w:val="de-AT"/>
        </w:rPr>
        <w:tab/>
        <w:t>07.45</w:t>
      </w:r>
      <w:r>
        <w:rPr>
          <w:rFonts w:ascii="Verdana" w:hAnsi="Verdana"/>
          <w:lang w:val="de-AT"/>
        </w:rPr>
        <w:tab/>
      </w:r>
      <w:r w:rsidR="00735BED">
        <w:rPr>
          <w:rFonts w:ascii="Verdana" w:hAnsi="Verdana"/>
          <w:lang w:val="de-AT"/>
        </w:rPr>
        <w:t>h</w:t>
      </w:r>
      <w:r>
        <w:rPr>
          <w:rFonts w:ascii="Verdana" w:hAnsi="Verdana"/>
          <w:lang w:val="de-AT"/>
        </w:rPr>
        <w:tab/>
        <w:t>Einsingen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Osterhochamt</w:t>
      </w:r>
    </w:p>
    <w:p w14:paraId="0A85332B" w14:textId="1F86A3A7" w:rsidR="00AA15B9" w:rsidRDefault="00AA15B9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Mo</w:t>
      </w:r>
      <w:r>
        <w:rPr>
          <w:rFonts w:ascii="Verdana" w:hAnsi="Verdana"/>
          <w:lang w:val="de-AT"/>
        </w:rPr>
        <w:tab/>
        <w:t>06.Apr</w:t>
      </w:r>
      <w:r>
        <w:rPr>
          <w:rFonts w:ascii="Verdana" w:hAnsi="Verdana"/>
          <w:lang w:val="de-AT"/>
        </w:rPr>
        <w:tab/>
        <w:t>08.0</w:t>
      </w:r>
      <w:r w:rsidR="00735BED">
        <w:rPr>
          <w:rFonts w:ascii="Verdana" w:hAnsi="Verdana"/>
          <w:lang w:val="de-AT"/>
        </w:rPr>
        <w:t>5</w:t>
      </w:r>
      <w:r>
        <w:rPr>
          <w:rFonts w:ascii="Verdana" w:hAnsi="Verdana"/>
          <w:lang w:val="de-AT"/>
        </w:rPr>
        <w:t>h</w:t>
      </w:r>
      <w:r w:rsidR="00735BED">
        <w:rPr>
          <w:rFonts w:ascii="Verdana" w:hAnsi="Verdana"/>
          <w:lang w:val="de-AT"/>
        </w:rPr>
        <w:tab/>
        <w:t>Einsingen</w:t>
      </w:r>
      <w:r w:rsidR="00735BED">
        <w:rPr>
          <w:rFonts w:ascii="Verdana" w:hAnsi="Verdana"/>
          <w:lang w:val="de-AT"/>
        </w:rPr>
        <w:tab/>
      </w:r>
      <w:r w:rsidR="00735BED">
        <w:rPr>
          <w:rFonts w:ascii="Verdana" w:hAnsi="Verdana"/>
          <w:lang w:val="de-AT"/>
        </w:rPr>
        <w:tab/>
        <w:t>9h Mozart Spatzenmesse 220</w:t>
      </w:r>
    </w:p>
    <w:p w14:paraId="0B40FC63" w14:textId="571F16B7" w:rsidR="00735BED" w:rsidRDefault="00735BED" w:rsidP="00867332">
      <w:pPr>
        <w:spacing w:line="276" w:lineRule="auto"/>
        <w:rPr>
          <w:rFonts w:ascii="Verdana" w:hAnsi="Verdana"/>
          <w:lang w:val="de-AT"/>
        </w:rPr>
      </w:pPr>
    </w:p>
    <w:p w14:paraId="5EB73F86" w14:textId="3D63E6F0" w:rsidR="00735BED" w:rsidRPr="00735BED" w:rsidRDefault="00735BED" w:rsidP="00867332">
      <w:pPr>
        <w:spacing w:line="276" w:lineRule="auto"/>
        <w:rPr>
          <w:rFonts w:ascii="Verdana" w:hAnsi="Verdana"/>
          <w:lang w:val="en-US"/>
        </w:rPr>
      </w:pPr>
      <w:r w:rsidRPr="00735BED">
        <w:rPr>
          <w:rFonts w:ascii="Verdana" w:hAnsi="Verdana"/>
          <w:lang w:val="en-US"/>
        </w:rPr>
        <w:t>Do</w:t>
      </w:r>
      <w:r w:rsidRPr="00735BED">
        <w:rPr>
          <w:rFonts w:ascii="Verdana" w:hAnsi="Verdana"/>
          <w:lang w:val="en-US"/>
        </w:rPr>
        <w:tab/>
        <w:t>09.Apr</w:t>
      </w:r>
      <w:r w:rsidRPr="00735BED">
        <w:rPr>
          <w:rFonts w:ascii="Verdana" w:hAnsi="Verdana"/>
          <w:lang w:val="en-US"/>
        </w:rPr>
        <w:tab/>
        <w:t>18.00h</w:t>
      </w:r>
      <w:r w:rsidRPr="00735BED">
        <w:rPr>
          <w:rFonts w:ascii="Verdana" w:hAnsi="Verdana"/>
          <w:lang w:val="en-US"/>
        </w:rPr>
        <w:tab/>
      </w:r>
      <w:proofErr w:type="spellStart"/>
      <w:r w:rsidRPr="00735BED">
        <w:rPr>
          <w:rFonts w:ascii="Verdana" w:hAnsi="Verdana"/>
          <w:lang w:val="en-US"/>
        </w:rPr>
        <w:t>Chorprobe</w:t>
      </w:r>
      <w:proofErr w:type="spellEnd"/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2E1F3D">
        <w:rPr>
          <w:rFonts w:ascii="Verdana" w:hAnsi="Verdana"/>
          <w:lang w:val="en-US"/>
        </w:rPr>
        <w:t>Hummel B</w:t>
      </w:r>
      <w:bookmarkStart w:id="0" w:name="_GoBack"/>
      <w:bookmarkEnd w:id="0"/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</w:r>
      <w:r w:rsidR="00691E3B">
        <w:rPr>
          <w:rFonts w:ascii="Verdana" w:hAnsi="Verdana"/>
          <w:lang w:val="en-US"/>
        </w:rPr>
        <w:tab/>
        <w:t>PMS</w:t>
      </w:r>
    </w:p>
    <w:p w14:paraId="771F97FC" w14:textId="356942B7" w:rsidR="00AA15B9" w:rsidRDefault="00735BED" w:rsidP="00867332">
      <w:pPr>
        <w:spacing w:line="276" w:lineRule="auto"/>
        <w:rPr>
          <w:rFonts w:ascii="Verdana" w:hAnsi="Verdana"/>
          <w:lang w:val="en-US"/>
        </w:rPr>
      </w:pPr>
      <w:r w:rsidRPr="003B370A">
        <w:rPr>
          <w:rFonts w:ascii="Verdana" w:hAnsi="Verdana"/>
          <w:lang w:val="en-US"/>
        </w:rPr>
        <w:t>Sa</w:t>
      </w:r>
      <w:r w:rsidRPr="003B370A">
        <w:rPr>
          <w:rFonts w:ascii="Verdana" w:hAnsi="Verdana"/>
          <w:lang w:val="en-US"/>
        </w:rPr>
        <w:tab/>
        <w:t>11.Apr</w:t>
      </w:r>
      <w:r w:rsidRPr="003B370A">
        <w:rPr>
          <w:rFonts w:ascii="Verdana" w:hAnsi="Verdana"/>
          <w:lang w:val="en-US"/>
        </w:rPr>
        <w:tab/>
        <w:t>18.00h</w:t>
      </w:r>
      <w:r w:rsidRPr="003B370A">
        <w:rPr>
          <w:rFonts w:ascii="Verdana" w:hAnsi="Verdana"/>
          <w:lang w:val="en-US"/>
        </w:rPr>
        <w:tab/>
      </w:r>
      <w:proofErr w:type="spellStart"/>
      <w:r w:rsidRPr="003B370A">
        <w:rPr>
          <w:rFonts w:ascii="Verdana" w:hAnsi="Verdana"/>
          <w:lang w:val="en-US"/>
        </w:rPr>
        <w:t>Chorprobe</w:t>
      </w:r>
      <w:proofErr w:type="spellEnd"/>
      <w:r w:rsidRPr="003B370A">
        <w:rPr>
          <w:rFonts w:ascii="Verdana" w:hAnsi="Verdana"/>
          <w:lang w:val="en-US"/>
        </w:rPr>
        <w:tab/>
      </w:r>
      <w:r w:rsidRPr="003B370A">
        <w:rPr>
          <w:rFonts w:ascii="Verdana" w:hAnsi="Verdana"/>
          <w:lang w:val="en-US"/>
        </w:rPr>
        <w:tab/>
        <w:t>Hummel B</w:t>
      </w:r>
    </w:p>
    <w:p w14:paraId="22314771" w14:textId="0CD211F3" w:rsidR="00691E3B" w:rsidRDefault="00691E3B" w:rsidP="00867332">
      <w:pPr>
        <w:spacing w:line="276" w:lineRule="auto"/>
        <w:rPr>
          <w:rFonts w:ascii="Verdana" w:hAnsi="Verdana"/>
          <w:lang w:val="de-AT"/>
        </w:rPr>
      </w:pPr>
      <w:r w:rsidRPr="00691E3B">
        <w:rPr>
          <w:rFonts w:ascii="Verdana" w:hAnsi="Verdana"/>
          <w:lang w:val="de-AT"/>
        </w:rPr>
        <w:t>So</w:t>
      </w:r>
      <w:r w:rsidRPr="00691E3B">
        <w:rPr>
          <w:rFonts w:ascii="Verdana" w:hAnsi="Verdana"/>
          <w:lang w:val="de-AT"/>
        </w:rPr>
        <w:tab/>
        <w:t>12.Apr</w:t>
      </w:r>
      <w:r w:rsidRPr="00691E3B">
        <w:rPr>
          <w:rFonts w:ascii="Verdana" w:hAnsi="Verdana"/>
          <w:lang w:val="de-AT"/>
        </w:rPr>
        <w:tab/>
        <w:t>08.00h</w:t>
      </w:r>
      <w:r w:rsidRPr="00691E3B">
        <w:rPr>
          <w:rFonts w:ascii="Verdana" w:hAnsi="Verdana"/>
          <w:lang w:val="de-AT"/>
        </w:rPr>
        <w:tab/>
        <w:t>GP</w:t>
      </w:r>
      <w:r w:rsidRPr="00691E3B">
        <w:rPr>
          <w:rFonts w:ascii="Verdana" w:hAnsi="Verdana"/>
          <w:lang w:val="de-AT"/>
        </w:rPr>
        <w:tab/>
      </w:r>
      <w:r w:rsidRPr="00691E3B">
        <w:rPr>
          <w:rFonts w:ascii="Verdana" w:hAnsi="Verdana"/>
          <w:lang w:val="de-AT"/>
        </w:rPr>
        <w:tab/>
      </w:r>
      <w:r w:rsidRPr="00691E3B">
        <w:rPr>
          <w:rFonts w:ascii="Verdana" w:hAnsi="Verdana"/>
          <w:lang w:val="de-AT"/>
        </w:rPr>
        <w:tab/>
        <w:t>9h Hummel</w:t>
      </w:r>
      <w:r>
        <w:rPr>
          <w:rFonts w:ascii="Verdana" w:hAnsi="Verdana"/>
          <w:lang w:val="de-AT"/>
        </w:rPr>
        <w:t xml:space="preserve"> B op.77</w:t>
      </w:r>
    </w:p>
    <w:p w14:paraId="72074E7F" w14:textId="1D5B5952" w:rsidR="00691E3B" w:rsidRDefault="00691E3B" w:rsidP="00867332">
      <w:pPr>
        <w:spacing w:line="276" w:lineRule="auto"/>
        <w:rPr>
          <w:rFonts w:ascii="Verdana" w:hAnsi="Verdana"/>
          <w:lang w:val="de-AT"/>
        </w:rPr>
      </w:pPr>
    </w:p>
    <w:p w14:paraId="547E69F1" w14:textId="72BE3D31" w:rsidR="00691E3B" w:rsidRDefault="00691E3B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Do</w:t>
      </w:r>
      <w:r>
        <w:rPr>
          <w:rFonts w:ascii="Verdana" w:hAnsi="Verdana"/>
          <w:lang w:val="de-AT"/>
        </w:rPr>
        <w:tab/>
        <w:t>16.Apr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PMS</w:t>
      </w:r>
    </w:p>
    <w:p w14:paraId="073E831B" w14:textId="70F4A599" w:rsidR="00691E3B" w:rsidRDefault="00691E3B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18.Apr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Schubert G</w:t>
      </w:r>
    </w:p>
    <w:p w14:paraId="7481C648" w14:textId="35AB92FA" w:rsidR="00353E1D" w:rsidRDefault="00353E1D" w:rsidP="00867332">
      <w:pPr>
        <w:spacing w:line="276" w:lineRule="auto"/>
        <w:rPr>
          <w:rFonts w:ascii="Verdana" w:hAnsi="Verdana"/>
          <w:lang w:val="de-AT"/>
        </w:rPr>
      </w:pPr>
      <w:r w:rsidRPr="00353E1D">
        <w:rPr>
          <w:rFonts w:ascii="Verdana" w:hAnsi="Verdana"/>
          <w:lang w:val="de-AT"/>
        </w:rPr>
        <w:t>So</w:t>
      </w:r>
      <w:r w:rsidRPr="00353E1D">
        <w:rPr>
          <w:rFonts w:ascii="Verdana" w:hAnsi="Verdana"/>
          <w:lang w:val="de-AT"/>
        </w:rPr>
        <w:tab/>
        <w:t>19.Apr</w:t>
      </w:r>
      <w:r w:rsidRPr="00353E1D">
        <w:rPr>
          <w:rFonts w:ascii="Verdana" w:hAnsi="Verdana"/>
          <w:lang w:val="de-AT"/>
        </w:rPr>
        <w:tab/>
        <w:t>08.00h</w:t>
      </w:r>
      <w:r w:rsidRPr="00353E1D">
        <w:rPr>
          <w:rFonts w:ascii="Verdana" w:hAnsi="Verdana"/>
          <w:lang w:val="de-AT"/>
        </w:rPr>
        <w:tab/>
        <w:t>GP</w:t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  <w:t>9h Sch</w:t>
      </w:r>
      <w:r>
        <w:rPr>
          <w:rFonts w:ascii="Verdana" w:hAnsi="Verdana"/>
          <w:lang w:val="de-AT"/>
        </w:rPr>
        <w:t>ubert Messe in G</w:t>
      </w:r>
    </w:p>
    <w:p w14:paraId="12325412" w14:textId="2FCFE273" w:rsidR="00353E1D" w:rsidRDefault="00353E1D" w:rsidP="00867332">
      <w:pPr>
        <w:spacing w:line="276" w:lineRule="auto"/>
        <w:rPr>
          <w:rFonts w:ascii="Verdana" w:hAnsi="Verdana"/>
          <w:lang w:val="de-AT"/>
        </w:rPr>
      </w:pPr>
    </w:p>
    <w:p w14:paraId="552F1A30" w14:textId="5124315A" w:rsidR="00353E1D" w:rsidRPr="003C5F58" w:rsidRDefault="00353E1D" w:rsidP="00867332">
      <w:pPr>
        <w:spacing w:line="276" w:lineRule="auto"/>
        <w:rPr>
          <w:rFonts w:ascii="Verdana" w:hAnsi="Verdana"/>
          <w:lang w:val="de-AT"/>
        </w:rPr>
      </w:pPr>
      <w:r w:rsidRPr="003C5F58">
        <w:rPr>
          <w:rFonts w:ascii="Verdana" w:hAnsi="Verdana"/>
          <w:lang w:val="de-AT"/>
        </w:rPr>
        <w:t>Do</w:t>
      </w:r>
      <w:r w:rsidRPr="003C5F58">
        <w:rPr>
          <w:rFonts w:ascii="Verdana" w:hAnsi="Verdana"/>
          <w:lang w:val="de-AT"/>
        </w:rPr>
        <w:tab/>
        <w:t>23.Apr</w:t>
      </w:r>
      <w:r w:rsidRPr="003C5F58">
        <w:rPr>
          <w:rFonts w:ascii="Verdana" w:hAnsi="Verdana"/>
          <w:lang w:val="de-AT"/>
        </w:rPr>
        <w:tab/>
        <w:t>18.00h</w:t>
      </w:r>
      <w:r w:rsidRPr="003C5F58">
        <w:rPr>
          <w:rFonts w:ascii="Verdana" w:hAnsi="Verdana"/>
          <w:lang w:val="de-AT"/>
        </w:rPr>
        <w:tab/>
        <w:t>Chorprobe</w:t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  <w:t>Paukenmesse</w:t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  <w:t>PMS</w:t>
      </w:r>
    </w:p>
    <w:p w14:paraId="47818817" w14:textId="262599CA" w:rsidR="00353E1D" w:rsidRDefault="00353E1D" w:rsidP="00867332">
      <w:pPr>
        <w:spacing w:line="276" w:lineRule="auto"/>
        <w:rPr>
          <w:rFonts w:ascii="Verdana" w:hAnsi="Verdana"/>
          <w:lang w:val="de-AT"/>
        </w:rPr>
      </w:pPr>
      <w:r w:rsidRPr="00353E1D">
        <w:rPr>
          <w:rFonts w:ascii="Verdana" w:hAnsi="Verdana"/>
          <w:lang w:val="de-AT"/>
        </w:rPr>
        <w:t>Sa</w:t>
      </w:r>
      <w:r w:rsidRPr="00353E1D">
        <w:rPr>
          <w:rFonts w:ascii="Verdana" w:hAnsi="Verdana"/>
          <w:lang w:val="de-AT"/>
        </w:rPr>
        <w:tab/>
        <w:t>25.Apr</w:t>
      </w:r>
      <w:r w:rsidRPr="00353E1D">
        <w:rPr>
          <w:rFonts w:ascii="Verdana" w:hAnsi="Verdana"/>
          <w:lang w:val="de-AT"/>
        </w:rPr>
        <w:tab/>
        <w:t>18.00h</w:t>
      </w:r>
      <w:r w:rsidRPr="00353E1D">
        <w:rPr>
          <w:rFonts w:ascii="Verdana" w:hAnsi="Verdana"/>
          <w:lang w:val="de-AT"/>
        </w:rPr>
        <w:tab/>
        <w:t>Chorprobe</w:t>
      </w:r>
      <w:r w:rsidRPr="00353E1D">
        <w:rPr>
          <w:rFonts w:ascii="Verdana" w:hAnsi="Verdana"/>
          <w:lang w:val="de-AT"/>
        </w:rPr>
        <w:tab/>
      </w:r>
      <w:r w:rsidRPr="00353E1D">
        <w:rPr>
          <w:rFonts w:ascii="Verdana" w:hAnsi="Verdana"/>
          <w:lang w:val="de-AT"/>
        </w:rPr>
        <w:tab/>
        <w:t>Paukenmesse</w:t>
      </w:r>
    </w:p>
    <w:p w14:paraId="0B89ABAF" w14:textId="6E348C67" w:rsidR="003C5F58" w:rsidRDefault="003C5F58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26.Apr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Paukenmesse, Jubiläum </w:t>
      </w:r>
      <w:proofErr w:type="spellStart"/>
      <w:r>
        <w:rPr>
          <w:rFonts w:ascii="Verdana" w:hAnsi="Verdana"/>
          <w:lang w:val="de-AT"/>
        </w:rPr>
        <w:t>PMS,Polst</w:t>
      </w:r>
      <w:proofErr w:type="spellEnd"/>
    </w:p>
    <w:p w14:paraId="0EDD0437" w14:textId="4FF76B00" w:rsidR="003C5F58" w:rsidRDefault="003C5F58" w:rsidP="00867332">
      <w:pPr>
        <w:spacing w:line="276" w:lineRule="auto"/>
        <w:rPr>
          <w:rFonts w:ascii="Verdana" w:hAnsi="Verdana"/>
          <w:lang w:val="de-AT"/>
        </w:rPr>
      </w:pPr>
    </w:p>
    <w:p w14:paraId="61D0C19B" w14:textId="1D38FE2E" w:rsidR="003C5F58" w:rsidRPr="002E1F3D" w:rsidRDefault="003C5F58" w:rsidP="00867332">
      <w:pPr>
        <w:spacing w:line="276" w:lineRule="auto"/>
        <w:rPr>
          <w:rFonts w:ascii="Verdana" w:hAnsi="Verdana"/>
          <w:lang w:val="en-US"/>
        </w:rPr>
      </w:pPr>
      <w:r w:rsidRPr="002E1F3D">
        <w:rPr>
          <w:rFonts w:ascii="Verdana" w:hAnsi="Verdana"/>
          <w:lang w:val="en-US"/>
        </w:rPr>
        <w:t>Do</w:t>
      </w:r>
      <w:r w:rsidRPr="002E1F3D">
        <w:rPr>
          <w:rFonts w:ascii="Verdana" w:hAnsi="Verdana"/>
          <w:lang w:val="en-US"/>
        </w:rPr>
        <w:tab/>
        <w:t>30.Apr</w:t>
      </w:r>
      <w:r w:rsidRPr="002E1F3D">
        <w:rPr>
          <w:rFonts w:ascii="Verdana" w:hAnsi="Verdana"/>
          <w:lang w:val="en-US"/>
        </w:rPr>
        <w:tab/>
        <w:t>18.00h</w:t>
      </w:r>
      <w:r w:rsidRPr="002E1F3D">
        <w:rPr>
          <w:rFonts w:ascii="Verdana" w:hAnsi="Verdana"/>
          <w:lang w:val="en-US"/>
        </w:rPr>
        <w:tab/>
      </w:r>
      <w:proofErr w:type="spellStart"/>
      <w:r w:rsidRPr="002E1F3D">
        <w:rPr>
          <w:rFonts w:ascii="Verdana" w:hAnsi="Verdana"/>
          <w:lang w:val="en-US"/>
        </w:rPr>
        <w:t>Chorprobe</w:t>
      </w:r>
      <w:proofErr w:type="spellEnd"/>
      <w:r w:rsidR="002E1F3D" w:rsidRPr="002E1F3D">
        <w:rPr>
          <w:rFonts w:ascii="Verdana" w:hAnsi="Verdana"/>
          <w:lang w:val="en-US"/>
        </w:rPr>
        <w:tab/>
      </w:r>
      <w:r w:rsidR="002E1F3D" w:rsidRPr="002E1F3D">
        <w:rPr>
          <w:rFonts w:ascii="Verdana" w:hAnsi="Verdana"/>
          <w:lang w:val="en-US"/>
        </w:rPr>
        <w:tab/>
        <w:t>Dv</w:t>
      </w:r>
      <w:r w:rsidR="002E1F3D">
        <w:rPr>
          <w:rFonts w:ascii="Verdana" w:hAnsi="Verdana"/>
          <w:lang w:val="en-US"/>
        </w:rPr>
        <w:t>orak Credo, Mozart LL 195</w:t>
      </w:r>
    </w:p>
    <w:p w14:paraId="674B7F7B" w14:textId="260ACB30" w:rsidR="003C5F58" w:rsidRDefault="003C5F58" w:rsidP="00867332">
      <w:pPr>
        <w:spacing w:line="276" w:lineRule="auto"/>
        <w:rPr>
          <w:rFonts w:ascii="Verdana" w:hAnsi="Verdana"/>
          <w:lang w:val="de-AT"/>
        </w:rPr>
      </w:pPr>
      <w:r w:rsidRPr="003C5F58">
        <w:rPr>
          <w:rFonts w:ascii="Verdana" w:hAnsi="Verdana"/>
          <w:lang w:val="de-AT"/>
        </w:rPr>
        <w:t>Sa</w:t>
      </w:r>
      <w:r w:rsidRPr="003C5F58">
        <w:rPr>
          <w:rFonts w:ascii="Verdana" w:hAnsi="Verdana"/>
          <w:lang w:val="de-AT"/>
        </w:rPr>
        <w:tab/>
        <w:t>02.Mai</w:t>
      </w:r>
      <w:r w:rsidRPr="003C5F58">
        <w:rPr>
          <w:rFonts w:ascii="Verdana" w:hAnsi="Verdana"/>
          <w:lang w:val="de-AT"/>
        </w:rPr>
        <w:tab/>
        <w:t>18.00h</w:t>
      </w:r>
      <w:r w:rsidRPr="003C5F58">
        <w:rPr>
          <w:rFonts w:ascii="Verdana" w:hAnsi="Verdana"/>
          <w:lang w:val="de-AT"/>
        </w:rPr>
        <w:tab/>
        <w:t>Chorprobe</w:t>
      </w:r>
      <w:r w:rsidRPr="003C5F58">
        <w:rPr>
          <w:rFonts w:ascii="Verdana" w:hAnsi="Verdana"/>
          <w:lang w:val="de-AT"/>
        </w:rPr>
        <w:tab/>
      </w:r>
      <w:r w:rsidRPr="003C5F58">
        <w:rPr>
          <w:rFonts w:ascii="Verdana" w:hAnsi="Verdana"/>
          <w:lang w:val="de-AT"/>
        </w:rPr>
        <w:tab/>
        <w:t>Dv</w:t>
      </w:r>
      <w:r>
        <w:rPr>
          <w:rFonts w:ascii="Verdana" w:hAnsi="Verdana"/>
          <w:lang w:val="de-AT"/>
        </w:rPr>
        <w:t>orak</w:t>
      </w:r>
    </w:p>
    <w:p w14:paraId="0721C257" w14:textId="734135D2" w:rsidR="002E1F3D" w:rsidRDefault="002E1F3D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03.Mai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GP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Dvorak Messe in D</w:t>
      </w:r>
    </w:p>
    <w:p w14:paraId="27BAA5B6" w14:textId="3E740AAA" w:rsidR="002E1F3D" w:rsidRDefault="002E1F3D" w:rsidP="00867332">
      <w:pPr>
        <w:spacing w:line="276" w:lineRule="auto"/>
        <w:rPr>
          <w:rFonts w:ascii="Verdana" w:hAnsi="Verdana"/>
          <w:lang w:val="de-AT"/>
        </w:rPr>
      </w:pPr>
    </w:p>
    <w:p w14:paraId="04C9E38B" w14:textId="180AA221" w:rsidR="002E1F3D" w:rsidRPr="002E1F3D" w:rsidRDefault="002E1F3D" w:rsidP="00867332">
      <w:pPr>
        <w:spacing w:line="276" w:lineRule="auto"/>
        <w:rPr>
          <w:rFonts w:ascii="Verdana" w:hAnsi="Verdana"/>
          <w:lang w:val="de-AT"/>
        </w:rPr>
      </w:pPr>
      <w:r w:rsidRPr="002E1F3D">
        <w:rPr>
          <w:rFonts w:ascii="Verdana" w:hAnsi="Verdana"/>
          <w:lang w:val="de-AT"/>
        </w:rPr>
        <w:t>Do</w:t>
      </w:r>
      <w:r w:rsidRPr="002E1F3D">
        <w:rPr>
          <w:rFonts w:ascii="Verdana" w:hAnsi="Verdana"/>
          <w:lang w:val="de-AT"/>
        </w:rPr>
        <w:tab/>
        <w:t>07.Mai</w:t>
      </w:r>
      <w:r w:rsidRPr="002E1F3D">
        <w:rPr>
          <w:rFonts w:ascii="Verdana" w:hAnsi="Verdana"/>
          <w:lang w:val="de-AT"/>
        </w:rPr>
        <w:tab/>
        <w:t>18.00h</w:t>
      </w:r>
      <w:r w:rsidRPr="002E1F3D">
        <w:rPr>
          <w:rFonts w:ascii="Verdana" w:hAnsi="Verdana"/>
          <w:lang w:val="de-AT"/>
        </w:rPr>
        <w:tab/>
        <w:t>Chorprobe</w:t>
      </w:r>
      <w:r w:rsidRPr="002E1F3D">
        <w:rPr>
          <w:rFonts w:ascii="Verdana" w:hAnsi="Verdana"/>
          <w:lang w:val="de-AT"/>
        </w:rPr>
        <w:tab/>
      </w:r>
      <w:r w:rsidRPr="002E1F3D">
        <w:rPr>
          <w:rFonts w:ascii="Verdana" w:hAnsi="Verdana"/>
          <w:lang w:val="de-AT"/>
        </w:rPr>
        <w:tab/>
        <w:t xml:space="preserve">Mozart Lauretanische </w:t>
      </w:r>
      <w:proofErr w:type="spellStart"/>
      <w:r>
        <w:rPr>
          <w:rFonts w:ascii="Verdana" w:hAnsi="Verdana"/>
          <w:lang w:val="de-AT"/>
        </w:rPr>
        <w:t>Lit</w:t>
      </w:r>
      <w:proofErr w:type="spellEnd"/>
      <w:r>
        <w:rPr>
          <w:rFonts w:ascii="Verdana" w:hAnsi="Verdana"/>
          <w:lang w:val="de-AT"/>
        </w:rPr>
        <w:t xml:space="preserve">. </w:t>
      </w:r>
      <w:r w:rsidRPr="002E1F3D">
        <w:rPr>
          <w:rFonts w:ascii="Verdana" w:hAnsi="Verdana"/>
          <w:lang w:val="de-AT"/>
        </w:rPr>
        <w:t>195</w:t>
      </w:r>
    </w:p>
    <w:p w14:paraId="7EE572C1" w14:textId="71A5DBE8" w:rsidR="002E1F3D" w:rsidRPr="002E1F3D" w:rsidRDefault="002E1F3D" w:rsidP="00867332">
      <w:pPr>
        <w:spacing w:line="276" w:lineRule="auto"/>
        <w:rPr>
          <w:rFonts w:ascii="Verdana" w:hAnsi="Verdana"/>
          <w:lang w:val="de-AT"/>
        </w:rPr>
      </w:pPr>
      <w:r w:rsidRPr="002E1F3D">
        <w:rPr>
          <w:rFonts w:ascii="Verdana" w:hAnsi="Verdana"/>
          <w:lang w:val="de-AT"/>
        </w:rPr>
        <w:t>Sa</w:t>
      </w:r>
      <w:r w:rsidRPr="002E1F3D">
        <w:rPr>
          <w:rFonts w:ascii="Verdana" w:hAnsi="Verdana"/>
          <w:lang w:val="de-AT"/>
        </w:rPr>
        <w:tab/>
        <w:t>09.Ma</w:t>
      </w:r>
      <w:r>
        <w:rPr>
          <w:rFonts w:ascii="Verdana" w:hAnsi="Verdana"/>
          <w:lang w:val="de-AT"/>
        </w:rPr>
        <w:t>i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Mozart Lauretanische </w:t>
      </w:r>
      <w:proofErr w:type="spellStart"/>
      <w:r>
        <w:rPr>
          <w:rFonts w:ascii="Verdana" w:hAnsi="Verdana"/>
          <w:lang w:val="de-AT"/>
        </w:rPr>
        <w:t>Lit</w:t>
      </w:r>
      <w:proofErr w:type="spellEnd"/>
      <w:r>
        <w:rPr>
          <w:rFonts w:ascii="Verdana" w:hAnsi="Verdana"/>
          <w:lang w:val="de-AT"/>
        </w:rPr>
        <w:t>. 195</w:t>
      </w:r>
    </w:p>
    <w:p w14:paraId="024F0BC4" w14:textId="2218A1FA" w:rsidR="00823075" w:rsidRPr="00E96316" w:rsidRDefault="00867332" w:rsidP="00867332">
      <w:pPr>
        <w:spacing w:line="276" w:lineRule="auto"/>
        <w:rPr>
          <w:rFonts w:ascii="Verdana" w:hAnsi="Verdana"/>
        </w:rPr>
      </w:pPr>
      <w:r w:rsidRPr="002E1F3D">
        <w:rPr>
          <w:rFonts w:ascii="Verdana" w:hAnsi="Verdana"/>
          <w:lang w:val="de-AT"/>
        </w:rPr>
        <w:tab/>
      </w:r>
      <w:r w:rsidR="00823075" w:rsidRPr="00823075">
        <w:rPr>
          <w:rFonts w:ascii="Verdana" w:hAnsi="Verdana"/>
          <w:sz w:val="22"/>
          <w:szCs w:val="22"/>
        </w:rPr>
        <w:t>Stand:</w:t>
      </w:r>
      <w:r w:rsidR="00353E1D">
        <w:rPr>
          <w:rFonts w:ascii="Verdana" w:hAnsi="Verdana"/>
          <w:sz w:val="22"/>
          <w:szCs w:val="22"/>
        </w:rPr>
        <w:t xml:space="preserve"> </w:t>
      </w:r>
      <w:r w:rsidR="002E1F3D">
        <w:rPr>
          <w:rFonts w:ascii="Verdana" w:hAnsi="Verdana"/>
          <w:sz w:val="22"/>
          <w:szCs w:val="22"/>
        </w:rPr>
        <w:t>22</w:t>
      </w:r>
      <w:r w:rsidR="003C5F58">
        <w:rPr>
          <w:rFonts w:ascii="Verdana" w:hAnsi="Verdana"/>
          <w:sz w:val="22"/>
          <w:szCs w:val="22"/>
        </w:rPr>
        <w:t xml:space="preserve">.Februar </w:t>
      </w:r>
      <w:r w:rsidR="00AC2C86">
        <w:rPr>
          <w:rFonts w:ascii="Verdana" w:hAnsi="Verdana"/>
          <w:sz w:val="22"/>
          <w:szCs w:val="22"/>
        </w:rPr>
        <w:t>202</w:t>
      </w:r>
      <w:r w:rsidR="001B265F">
        <w:rPr>
          <w:rFonts w:ascii="Verdana" w:hAnsi="Verdana"/>
          <w:sz w:val="22"/>
          <w:szCs w:val="22"/>
        </w:rPr>
        <w:t>6</w:t>
      </w:r>
      <w:r w:rsidR="00823075" w:rsidRPr="00823075">
        <w:rPr>
          <w:rFonts w:ascii="Verdana" w:hAnsi="Verdana"/>
          <w:sz w:val="22"/>
          <w:szCs w:val="22"/>
        </w:rPr>
        <w:t xml:space="preserve"> * Änderungen vorbehalten! * </w:t>
      </w:r>
      <w:r w:rsidR="005C573B">
        <w:rPr>
          <w:rFonts w:ascii="Verdana" w:hAnsi="Verdana"/>
          <w:sz w:val="22"/>
          <w:szCs w:val="22"/>
        </w:rPr>
        <w:t xml:space="preserve"> </w:t>
      </w:r>
      <w:r w:rsidR="00823075" w:rsidRPr="00353E1D">
        <w:rPr>
          <w:rFonts w:ascii="Verdana" w:hAnsi="Verdana"/>
          <w:b/>
          <w:sz w:val="22"/>
          <w:szCs w:val="22"/>
        </w:rPr>
        <w:t>franziskanerkirche-salzburg.at</w:t>
      </w:r>
    </w:p>
    <w:sectPr w:rsidR="00823075" w:rsidRPr="00E96316" w:rsidSect="00E760EF">
      <w:pgSz w:w="11900" w:h="16840"/>
      <w:pgMar w:top="397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attachedTemplate r:id="rId1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F0"/>
    <w:rsid w:val="00001D90"/>
    <w:rsid w:val="00012BA6"/>
    <w:rsid w:val="0001713F"/>
    <w:rsid w:val="00036A8D"/>
    <w:rsid w:val="0003731C"/>
    <w:rsid w:val="00040112"/>
    <w:rsid w:val="00042108"/>
    <w:rsid w:val="00046514"/>
    <w:rsid w:val="00046D51"/>
    <w:rsid w:val="000553F9"/>
    <w:rsid w:val="000575AE"/>
    <w:rsid w:val="0006277B"/>
    <w:rsid w:val="00065884"/>
    <w:rsid w:val="00072290"/>
    <w:rsid w:val="00073189"/>
    <w:rsid w:val="00074D1C"/>
    <w:rsid w:val="00077144"/>
    <w:rsid w:val="000829E4"/>
    <w:rsid w:val="00083E83"/>
    <w:rsid w:val="0008474F"/>
    <w:rsid w:val="000A43E9"/>
    <w:rsid w:val="000C2C38"/>
    <w:rsid w:val="000C2F70"/>
    <w:rsid w:val="000C6319"/>
    <w:rsid w:val="000D0999"/>
    <w:rsid w:val="000D2EED"/>
    <w:rsid w:val="000D6192"/>
    <w:rsid w:val="000D6F2C"/>
    <w:rsid w:val="000E081C"/>
    <w:rsid w:val="000E5DE2"/>
    <w:rsid w:val="000F2178"/>
    <w:rsid w:val="000F2E95"/>
    <w:rsid w:val="000F5A50"/>
    <w:rsid w:val="000F6D4B"/>
    <w:rsid w:val="0010026F"/>
    <w:rsid w:val="001061EE"/>
    <w:rsid w:val="00107E63"/>
    <w:rsid w:val="00115D0F"/>
    <w:rsid w:val="00115EC7"/>
    <w:rsid w:val="001170C9"/>
    <w:rsid w:val="00123363"/>
    <w:rsid w:val="00123A29"/>
    <w:rsid w:val="00124C19"/>
    <w:rsid w:val="001272EC"/>
    <w:rsid w:val="0013536B"/>
    <w:rsid w:val="00142C50"/>
    <w:rsid w:val="0014443B"/>
    <w:rsid w:val="00157046"/>
    <w:rsid w:val="00164CB7"/>
    <w:rsid w:val="00167367"/>
    <w:rsid w:val="0016748B"/>
    <w:rsid w:val="001676FF"/>
    <w:rsid w:val="00176855"/>
    <w:rsid w:val="00181A6F"/>
    <w:rsid w:val="00183B96"/>
    <w:rsid w:val="00184B6E"/>
    <w:rsid w:val="00186021"/>
    <w:rsid w:val="001963E8"/>
    <w:rsid w:val="001A2C61"/>
    <w:rsid w:val="001B0191"/>
    <w:rsid w:val="001B10D1"/>
    <w:rsid w:val="001B265F"/>
    <w:rsid w:val="001B5B19"/>
    <w:rsid w:val="001C0AF3"/>
    <w:rsid w:val="001C0E0B"/>
    <w:rsid w:val="001C3821"/>
    <w:rsid w:val="001D018C"/>
    <w:rsid w:val="001D4235"/>
    <w:rsid w:val="001D48E7"/>
    <w:rsid w:val="001D68DE"/>
    <w:rsid w:val="001D7D81"/>
    <w:rsid w:val="001E0F3C"/>
    <w:rsid w:val="001E2DCB"/>
    <w:rsid w:val="001E545E"/>
    <w:rsid w:val="001E6FFD"/>
    <w:rsid w:val="001E7BEF"/>
    <w:rsid w:val="001F2677"/>
    <w:rsid w:val="001F5846"/>
    <w:rsid w:val="00200F3B"/>
    <w:rsid w:val="002043F7"/>
    <w:rsid w:val="002073EF"/>
    <w:rsid w:val="00214BBC"/>
    <w:rsid w:val="00217C76"/>
    <w:rsid w:val="00224E9F"/>
    <w:rsid w:val="0023231B"/>
    <w:rsid w:val="002406BF"/>
    <w:rsid w:val="0024178D"/>
    <w:rsid w:val="002421DF"/>
    <w:rsid w:val="002469C6"/>
    <w:rsid w:val="00247127"/>
    <w:rsid w:val="00247B55"/>
    <w:rsid w:val="002507EE"/>
    <w:rsid w:val="00250BF5"/>
    <w:rsid w:val="00251B0C"/>
    <w:rsid w:val="002555E1"/>
    <w:rsid w:val="00256957"/>
    <w:rsid w:val="00257521"/>
    <w:rsid w:val="0026055F"/>
    <w:rsid w:val="00262770"/>
    <w:rsid w:val="0026643C"/>
    <w:rsid w:val="00270284"/>
    <w:rsid w:val="00277781"/>
    <w:rsid w:val="00283CDA"/>
    <w:rsid w:val="002907E0"/>
    <w:rsid w:val="00290BB6"/>
    <w:rsid w:val="002966B1"/>
    <w:rsid w:val="00296FFF"/>
    <w:rsid w:val="002A0D03"/>
    <w:rsid w:val="002A3B1C"/>
    <w:rsid w:val="002A4669"/>
    <w:rsid w:val="002B1D07"/>
    <w:rsid w:val="002B4500"/>
    <w:rsid w:val="002C3131"/>
    <w:rsid w:val="002C5B07"/>
    <w:rsid w:val="002C763E"/>
    <w:rsid w:val="002C7835"/>
    <w:rsid w:val="002D06A0"/>
    <w:rsid w:val="002D07AE"/>
    <w:rsid w:val="002D5CDB"/>
    <w:rsid w:val="002D769B"/>
    <w:rsid w:val="002E1F3D"/>
    <w:rsid w:val="002E7359"/>
    <w:rsid w:val="002E7DC2"/>
    <w:rsid w:val="002F046B"/>
    <w:rsid w:val="002F05A6"/>
    <w:rsid w:val="002F7215"/>
    <w:rsid w:val="0030298E"/>
    <w:rsid w:val="0031067D"/>
    <w:rsid w:val="00313AC4"/>
    <w:rsid w:val="003225BF"/>
    <w:rsid w:val="00337208"/>
    <w:rsid w:val="00337F3A"/>
    <w:rsid w:val="003444D8"/>
    <w:rsid w:val="0034539C"/>
    <w:rsid w:val="00350C22"/>
    <w:rsid w:val="00353E1D"/>
    <w:rsid w:val="00360652"/>
    <w:rsid w:val="0036648B"/>
    <w:rsid w:val="00371BDB"/>
    <w:rsid w:val="0037779D"/>
    <w:rsid w:val="00383DAB"/>
    <w:rsid w:val="003848CF"/>
    <w:rsid w:val="00386111"/>
    <w:rsid w:val="003868B6"/>
    <w:rsid w:val="00390B5D"/>
    <w:rsid w:val="00390BDB"/>
    <w:rsid w:val="003931EE"/>
    <w:rsid w:val="003943AA"/>
    <w:rsid w:val="003A0F95"/>
    <w:rsid w:val="003A4E61"/>
    <w:rsid w:val="003A515D"/>
    <w:rsid w:val="003A7006"/>
    <w:rsid w:val="003B370A"/>
    <w:rsid w:val="003B4834"/>
    <w:rsid w:val="003B5EF1"/>
    <w:rsid w:val="003B78E4"/>
    <w:rsid w:val="003C0C1F"/>
    <w:rsid w:val="003C5F58"/>
    <w:rsid w:val="003C69E2"/>
    <w:rsid w:val="003C7B5F"/>
    <w:rsid w:val="003D0B38"/>
    <w:rsid w:val="003D17F0"/>
    <w:rsid w:val="003D2240"/>
    <w:rsid w:val="003D67AF"/>
    <w:rsid w:val="003E5DEE"/>
    <w:rsid w:val="003E5E5E"/>
    <w:rsid w:val="003F4DBD"/>
    <w:rsid w:val="003F5648"/>
    <w:rsid w:val="003F7DD8"/>
    <w:rsid w:val="00401894"/>
    <w:rsid w:val="00413305"/>
    <w:rsid w:val="00416EF2"/>
    <w:rsid w:val="00427C4A"/>
    <w:rsid w:val="00433533"/>
    <w:rsid w:val="00434262"/>
    <w:rsid w:val="00437B24"/>
    <w:rsid w:val="004444FF"/>
    <w:rsid w:val="00445841"/>
    <w:rsid w:val="004525DE"/>
    <w:rsid w:val="004534E2"/>
    <w:rsid w:val="00464B01"/>
    <w:rsid w:val="00465A88"/>
    <w:rsid w:val="00472AC6"/>
    <w:rsid w:val="00475039"/>
    <w:rsid w:val="00475F4A"/>
    <w:rsid w:val="00484855"/>
    <w:rsid w:val="004904DE"/>
    <w:rsid w:val="00490FAE"/>
    <w:rsid w:val="00496A58"/>
    <w:rsid w:val="004A02AC"/>
    <w:rsid w:val="004A1A3D"/>
    <w:rsid w:val="004A4453"/>
    <w:rsid w:val="004B726A"/>
    <w:rsid w:val="004C090E"/>
    <w:rsid w:val="004C75B2"/>
    <w:rsid w:val="004D13BE"/>
    <w:rsid w:val="004D14E7"/>
    <w:rsid w:val="004D23C1"/>
    <w:rsid w:val="004D29D4"/>
    <w:rsid w:val="004D4D36"/>
    <w:rsid w:val="004D5E25"/>
    <w:rsid w:val="004D6C95"/>
    <w:rsid w:val="004E4825"/>
    <w:rsid w:val="004F1000"/>
    <w:rsid w:val="004F2D6E"/>
    <w:rsid w:val="004F5557"/>
    <w:rsid w:val="00502821"/>
    <w:rsid w:val="0052378D"/>
    <w:rsid w:val="00524339"/>
    <w:rsid w:val="005257A2"/>
    <w:rsid w:val="00546C50"/>
    <w:rsid w:val="005532B0"/>
    <w:rsid w:val="00555743"/>
    <w:rsid w:val="00561E41"/>
    <w:rsid w:val="00561FA4"/>
    <w:rsid w:val="005630A8"/>
    <w:rsid w:val="00565453"/>
    <w:rsid w:val="0056758F"/>
    <w:rsid w:val="0057786C"/>
    <w:rsid w:val="00584D5A"/>
    <w:rsid w:val="00591834"/>
    <w:rsid w:val="005A1E5B"/>
    <w:rsid w:val="005B21F9"/>
    <w:rsid w:val="005B239E"/>
    <w:rsid w:val="005C0ED7"/>
    <w:rsid w:val="005C4710"/>
    <w:rsid w:val="005C573B"/>
    <w:rsid w:val="005C6979"/>
    <w:rsid w:val="005D191B"/>
    <w:rsid w:val="005D2CDC"/>
    <w:rsid w:val="005D2F4C"/>
    <w:rsid w:val="005E0520"/>
    <w:rsid w:val="005E103E"/>
    <w:rsid w:val="005E1425"/>
    <w:rsid w:val="005E1FFD"/>
    <w:rsid w:val="005E216E"/>
    <w:rsid w:val="005E475D"/>
    <w:rsid w:val="005F1BD7"/>
    <w:rsid w:val="005F27A7"/>
    <w:rsid w:val="005F3515"/>
    <w:rsid w:val="005F381D"/>
    <w:rsid w:val="005F4CAF"/>
    <w:rsid w:val="006010EC"/>
    <w:rsid w:val="0061365C"/>
    <w:rsid w:val="00616F26"/>
    <w:rsid w:val="00617E8F"/>
    <w:rsid w:val="00620DD7"/>
    <w:rsid w:val="006226EB"/>
    <w:rsid w:val="00625FF7"/>
    <w:rsid w:val="00626600"/>
    <w:rsid w:val="00626760"/>
    <w:rsid w:val="006312B7"/>
    <w:rsid w:val="006368CE"/>
    <w:rsid w:val="00643F16"/>
    <w:rsid w:val="00645CCB"/>
    <w:rsid w:val="00646F19"/>
    <w:rsid w:val="00647D5E"/>
    <w:rsid w:val="00651C0F"/>
    <w:rsid w:val="0065625D"/>
    <w:rsid w:val="006723D0"/>
    <w:rsid w:val="0068137F"/>
    <w:rsid w:val="006872DB"/>
    <w:rsid w:val="00691E3B"/>
    <w:rsid w:val="006937A6"/>
    <w:rsid w:val="00694439"/>
    <w:rsid w:val="006A1389"/>
    <w:rsid w:val="006B127E"/>
    <w:rsid w:val="006B4679"/>
    <w:rsid w:val="006B7DC6"/>
    <w:rsid w:val="006C27C4"/>
    <w:rsid w:val="006C467B"/>
    <w:rsid w:val="006C5182"/>
    <w:rsid w:val="006C79FC"/>
    <w:rsid w:val="006D212C"/>
    <w:rsid w:val="006D503D"/>
    <w:rsid w:val="006D64CA"/>
    <w:rsid w:val="006D74A8"/>
    <w:rsid w:val="006E0E61"/>
    <w:rsid w:val="006E12AD"/>
    <w:rsid w:val="006E375C"/>
    <w:rsid w:val="006E3B7D"/>
    <w:rsid w:val="006F120F"/>
    <w:rsid w:val="006F1450"/>
    <w:rsid w:val="006F2515"/>
    <w:rsid w:val="006F38A4"/>
    <w:rsid w:val="006F3FC8"/>
    <w:rsid w:val="00700A37"/>
    <w:rsid w:val="0071049F"/>
    <w:rsid w:val="007169E2"/>
    <w:rsid w:val="00716EA9"/>
    <w:rsid w:val="00730B8D"/>
    <w:rsid w:val="007331DA"/>
    <w:rsid w:val="00735BED"/>
    <w:rsid w:val="00736423"/>
    <w:rsid w:val="007436CA"/>
    <w:rsid w:val="00751AC9"/>
    <w:rsid w:val="00754066"/>
    <w:rsid w:val="00754176"/>
    <w:rsid w:val="00757E57"/>
    <w:rsid w:val="007640B4"/>
    <w:rsid w:val="00767C13"/>
    <w:rsid w:val="00770BC1"/>
    <w:rsid w:val="00784ABD"/>
    <w:rsid w:val="0079186A"/>
    <w:rsid w:val="00792362"/>
    <w:rsid w:val="0079686C"/>
    <w:rsid w:val="00797637"/>
    <w:rsid w:val="007A123B"/>
    <w:rsid w:val="007A2722"/>
    <w:rsid w:val="007A3702"/>
    <w:rsid w:val="007C512D"/>
    <w:rsid w:val="007C62E0"/>
    <w:rsid w:val="007D09A2"/>
    <w:rsid w:val="007D5CC0"/>
    <w:rsid w:val="007E1382"/>
    <w:rsid w:val="007E690D"/>
    <w:rsid w:val="007F0A52"/>
    <w:rsid w:val="00801673"/>
    <w:rsid w:val="00804950"/>
    <w:rsid w:val="008063C2"/>
    <w:rsid w:val="00807FFE"/>
    <w:rsid w:val="00810241"/>
    <w:rsid w:val="0081189A"/>
    <w:rsid w:val="0081340D"/>
    <w:rsid w:val="00816836"/>
    <w:rsid w:val="00816A7D"/>
    <w:rsid w:val="00823075"/>
    <w:rsid w:val="00823850"/>
    <w:rsid w:val="008239A7"/>
    <w:rsid w:val="00824744"/>
    <w:rsid w:val="00833202"/>
    <w:rsid w:val="0083623A"/>
    <w:rsid w:val="00837056"/>
    <w:rsid w:val="00840143"/>
    <w:rsid w:val="008448D6"/>
    <w:rsid w:val="00852702"/>
    <w:rsid w:val="00855365"/>
    <w:rsid w:val="00860F73"/>
    <w:rsid w:val="0086295E"/>
    <w:rsid w:val="00867332"/>
    <w:rsid w:val="00870950"/>
    <w:rsid w:val="0087146F"/>
    <w:rsid w:val="008721CF"/>
    <w:rsid w:val="00872B33"/>
    <w:rsid w:val="008744D5"/>
    <w:rsid w:val="008748FF"/>
    <w:rsid w:val="00876661"/>
    <w:rsid w:val="00877F9F"/>
    <w:rsid w:val="008805C9"/>
    <w:rsid w:val="0089043C"/>
    <w:rsid w:val="0089448D"/>
    <w:rsid w:val="008975AA"/>
    <w:rsid w:val="008A0968"/>
    <w:rsid w:val="008A0EFD"/>
    <w:rsid w:val="008A45C6"/>
    <w:rsid w:val="008A52CA"/>
    <w:rsid w:val="008B0B8A"/>
    <w:rsid w:val="008B2031"/>
    <w:rsid w:val="008B7B5A"/>
    <w:rsid w:val="008C2222"/>
    <w:rsid w:val="008C2889"/>
    <w:rsid w:val="008C666F"/>
    <w:rsid w:val="008D1A98"/>
    <w:rsid w:val="008D2E17"/>
    <w:rsid w:val="008D3005"/>
    <w:rsid w:val="008D7601"/>
    <w:rsid w:val="008E3BDD"/>
    <w:rsid w:val="008E4052"/>
    <w:rsid w:val="008E7AC5"/>
    <w:rsid w:val="00900B85"/>
    <w:rsid w:val="0090104D"/>
    <w:rsid w:val="00905EAA"/>
    <w:rsid w:val="009209AC"/>
    <w:rsid w:val="0093053F"/>
    <w:rsid w:val="00932535"/>
    <w:rsid w:val="0093717F"/>
    <w:rsid w:val="009374B2"/>
    <w:rsid w:val="009468A5"/>
    <w:rsid w:val="00950BB7"/>
    <w:rsid w:val="0095525B"/>
    <w:rsid w:val="00957662"/>
    <w:rsid w:val="009624A3"/>
    <w:rsid w:val="0096306A"/>
    <w:rsid w:val="00964C0B"/>
    <w:rsid w:val="00965555"/>
    <w:rsid w:val="0096647F"/>
    <w:rsid w:val="00972F8B"/>
    <w:rsid w:val="00980F1D"/>
    <w:rsid w:val="00982DCB"/>
    <w:rsid w:val="0098635E"/>
    <w:rsid w:val="00986D16"/>
    <w:rsid w:val="009916CE"/>
    <w:rsid w:val="00992F75"/>
    <w:rsid w:val="009A02B8"/>
    <w:rsid w:val="009A4C99"/>
    <w:rsid w:val="009A5E88"/>
    <w:rsid w:val="009A7A16"/>
    <w:rsid w:val="009A7B59"/>
    <w:rsid w:val="009B1482"/>
    <w:rsid w:val="009B2CC2"/>
    <w:rsid w:val="009B3B3E"/>
    <w:rsid w:val="009B7159"/>
    <w:rsid w:val="009C399E"/>
    <w:rsid w:val="009C3EF5"/>
    <w:rsid w:val="009D0F04"/>
    <w:rsid w:val="009D2060"/>
    <w:rsid w:val="009D3F17"/>
    <w:rsid w:val="009F1A25"/>
    <w:rsid w:val="00A051B6"/>
    <w:rsid w:val="00A05EDF"/>
    <w:rsid w:val="00A10FAC"/>
    <w:rsid w:val="00A129A8"/>
    <w:rsid w:val="00A12EF5"/>
    <w:rsid w:val="00A172D3"/>
    <w:rsid w:val="00A2268D"/>
    <w:rsid w:val="00A23A13"/>
    <w:rsid w:val="00A27075"/>
    <w:rsid w:val="00A31685"/>
    <w:rsid w:val="00A41040"/>
    <w:rsid w:val="00A43285"/>
    <w:rsid w:val="00A5293B"/>
    <w:rsid w:val="00A57A56"/>
    <w:rsid w:val="00A63297"/>
    <w:rsid w:val="00A657C7"/>
    <w:rsid w:val="00A73FBB"/>
    <w:rsid w:val="00A757A4"/>
    <w:rsid w:val="00A77E5A"/>
    <w:rsid w:val="00A8501D"/>
    <w:rsid w:val="00A94B84"/>
    <w:rsid w:val="00A9537E"/>
    <w:rsid w:val="00A976FE"/>
    <w:rsid w:val="00AA15B9"/>
    <w:rsid w:val="00AA2487"/>
    <w:rsid w:val="00AA75A6"/>
    <w:rsid w:val="00AB1FE0"/>
    <w:rsid w:val="00AB7DEF"/>
    <w:rsid w:val="00AC1B85"/>
    <w:rsid w:val="00AC2C86"/>
    <w:rsid w:val="00AC2F0B"/>
    <w:rsid w:val="00AC322D"/>
    <w:rsid w:val="00AC49A5"/>
    <w:rsid w:val="00AC6A45"/>
    <w:rsid w:val="00AE2C4F"/>
    <w:rsid w:val="00AE71FE"/>
    <w:rsid w:val="00AF1FFB"/>
    <w:rsid w:val="00B01387"/>
    <w:rsid w:val="00B0196B"/>
    <w:rsid w:val="00B02188"/>
    <w:rsid w:val="00B0432B"/>
    <w:rsid w:val="00B04C28"/>
    <w:rsid w:val="00B064F3"/>
    <w:rsid w:val="00B101FD"/>
    <w:rsid w:val="00B131C3"/>
    <w:rsid w:val="00B17696"/>
    <w:rsid w:val="00B216FB"/>
    <w:rsid w:val="00B24D4C"/>
    <w:rsid w:val="00B302F9"/>
    <w:rsid w:val="00B376A5"/>
    <w:rsid w:val="00B42549"/>
    <w:rsid w:val="00B47D96"/>
    <w:rsid w:val="00B52FF7"/>
    <w:rsid w:val="00B57003"/>
    <w:rsid w:val="00B60591"/>
    <w:rsid w:val="00B628C6"/>
    <w:rsid w:val="00B62CA9"/>
    <w:rsid w:val="00B65733"/>
    <w:rsid w:val="00B71A31"/>
    <w:rsid w:val="00B81173"/>
    <w:rsid w:val="00B84355"/>
    <w:rsid w:val="00B860BF"/>
    <w:rsid w:val="00B866DB"/>
    <w:rsid w:val="00B87C50"/>
    <w:rsid w:val="00B96C15"/>
    <w:rsid w:val="00BA7A57"/>
    <w:rsid w:val="00BB2370"/>
    <w:rsid w:val="00BB3BBE"/>
    <w:rsid w:val="00BB4D7D"/>
    <w:rsid w:val="00BB697E"/>
    <w:rsid w:val="00BC1E06"/>
    <w:rsid w:val="00BC213E"/>
    <w:rsid w:val="00BD1480"/>
    <w:rsid w:val="00BD3609"/>
    <w:rsid w:val="00BE3056"/>
    <w:rsid w:val="00BE5159"/>
    <w:rsid w:val="00BE5248"/>
    <w:rsid w:val="00BF0976"/>
    <w:rsid w:val="00BF6DEA"/>
    <w:rsid w:val="00C04BFD"/>
    <w:rsid w:val="00C068B7"/>
    <w:rsid w:val="00C10979"/>
    <w:rsid w:val="00C144A4"/>
    <w:rsid w:val="00C15478"/>
    <w:rsid w:val="00C157EB"/>
    <w:rsid w:val="00C1674A"/>
    <w:rsid w:val="00C227B5"/>
    <w:rsid w:val="00C264BC"/>
    <w:rsid w:val="00C26516"/>
    <w:rsid w:val="00C30C72"/>
    <w:rsid w:val="00C350E8"/>
    <w:rsid w:val="00C425BF"/>
    <w:rsid w:val="00C50CD9"/>
    <w:rsid w:val="00C55C7A"/>
    <w:rsid w:val="00C6045D"/>
    <w:rsid w:val="00C628A0"/>
    <w:rsid w:val="00C646F6"/>
    <w:rsid w:val="00C6661C"/>
    <w:rsid w:val="00C7264A"/>
    <w:rsid w:val="00C73B0C"/>
    <w:rsid w:val="00C7404C"/>
    <w:rsid w:val="00C74AD6"/>
    <w:rsid w:val="00C7671F"/>
    <w:rsid w:val="00C80BD8"/>
    <w:rsid w:val="00C8336B"/>
    <w:rsid w:val="00C85474"/>
    <w:rsid w:val="00C87172"/>
    <w:rsid w:val="00C90077"/>
    <w:rsid w:val="00C902CB"/>
    <w:rsid w:val="00C9031D"/>
    <w:rsid w:val="00C929E0"/>
    <w:rsid w:val="00C93C11"/>
    <w:rsid w:val="00CA2D46"/>
    <w:rsid w:val="00CA46ED"/>
    <w:rsid w:val="00CA5FA4"/>
    <w:rsid w:val="00CA692A"/>
    <w:rsid w:val="00CB155D"/>
    <w:rsid w:val="00CB1A49"/>
    <w:rsid w:val="00CB2660"/>
    <w:rsid w:val="00CB5E0F"/>
    <w:rsid w:val="00CB7CB1"/>
    <w:rsid w:val="00CB7D59"/>
    <w:rsid w:val="00CC223C"/>
    <w:rsid w:val="00CC27DF"/>
    <w:rsid w:val="00CC3281"/>
    <w:rsid w:val="00CC6944"/>
    <w:rsid w:val="00CD0B1E"/>
    <w:rsid w:val="00CD2E09"/>
    <w:rsid w:val="00CE04CC"/>
    <w:rsid w:val="00CE31E0"/>
    <w:rsid w:val="00CE6C0A"/>
    <w:rsid w:val="00CE743C"/>
    <w:rsid w:val="00CF364D"/>
    <w:rsid w:val="00CF6C2B"/>
    <w:rsid w:val="00D06023"/>
    <w:rsid w:val="00D1557A"/>
    <w:rsid w:val="00D417B1"/>
    <w:rsid w:val="00D44C93"/>
    <w:rsid w:val="00D50375"/>
    <w:rsid w:val="00D51A14"/>
    <w:rsid w:val="00D62F61"/>
    <w:rsid w:val="00D70801"/>
    <w:rsid w:val="00D84E9D"/>
    <w:rsid w:val="00D900B0"/>
    <w:rsid w:val="00D90DD7"/>
    <w:rsid w:val="00D96384"/>
    <w:rsid w:val="00D97DB5"/>
    <w:rsid w:val="00DA05C7"/>
    <w:rsid w:val="00DA1161"/>
    <w:rsid w:val="00DA358E"/>
    <w:rsid w:val="00DB35FB"/>
    <w:rsid w:val="00DB40B4"/>
    <w:rsid w:val="00DB7BC1"/>
    <w:rsid w:val="00DC0AB5"/>
    <w:rsid w:val="00DC1FB8"/>
    <w:rsid w:val="00DC219D"/>
    <w:rsid w:val="00DC381D"/>
    <w:rsid w:val="00DC626A"/>
    <w:rsid w:val="00DC7E25"/>
    <w:rsid w:val="00DD2813"/>
    <w:rsid w:val="00DD2EEA"/>
    <w:rsid w:val="00DD2FC6"/>
    <w:rsid w:val="00DE4212"/>
    <w:rsid w:val="00DE70B2"/>
    <w:rsid w:val="00DF1012"/>
    <w:rsid w:val="00DF20AB"/>
    <w:rsid w:val="00DF3915"/>
    <w:rsid w:val="00E122B6"/>
    <w:rsid w:val="00E15532"/>
    <w:rsid w:val="00E165E7"/>
    <w:rsid w:val="00E167B5"/>
    <w:rsid w:val="00E23173"/>
    <w:rsid w:val="00E2692D"/>
    <w:rsid w:val="00E34E40"/>
    <w:rsid w:val="00E4168B"/>
    <w:rsid w:val="00E5001E"/>
    <w:rsid w:val="00E51926"/>
    <w:rsid w:val="00E567EA"/>
    <w:rsid w:val="00E605F1"/>
    <w:rsid w:val="00E62919"/>
    <w:rsid w:val="00E62A7B"/>
    <w:rsid w:val="00E66AFF"/>
    <w:rsid w:val="00E71B66"/>
    <w:rsid w:val="00E73F58"/>
    <w:rsid w:val="00E74014"/>
    <w:rsid w:val="00E760EF"/>
    <w:rsid w:val="00E77D3D"/>
    <w:rsid w:val="00E77F16"/>
    <w:rsid w:val="00E93F0F"/>
    <w:rsid w:val="00E96316"/>
    <w:rsid w:val="00EA1600"/>
    <w:rsid w:val="00EA1859"/>
    <w:rsid w:val="00EA4751"/>
    <w:rsid w:val="00EA7CB9"/>
    <w:rsid w:val="00EB16D7"/>
    <w:rsid w:val="00EB5B4C"/>
    <w:rsid w:val="00EB68C2"/>
    <w:rsid w:val="00EC3E7E"/>
    <w:rsid w:val="00EC69EF"/>
    <w:rsid w:val="00EC6A95"/>
    <w:rsid w:val="00EC7D7F"/>
    <w:rsid w:val="00ED2A0F"/>
    <w:rsid w:val="00ED6D90"/>
    <w:rsid w:val="00EE45FD"/>
    <w:rsid w:val="00EE55B1"/>
    <w:rsid w:val="00EE73AB"/>
    <w:rsid w:val="00EF0B46"/>
    <w:rsid w:val="00EF24F9"/>
    <w:rsid w:val="00EF48C3"/>
    <w:rsid w:val="00EF55D9"/>
    <w:rsid w:val="00EF5B3C"/>
    <w:rsid w:val="00EF620D"/>
    <w:rsid w:val="00EF729A"/>
    <w:rsid w:val="00F038A6"/>
    <w:rsid w:val="00F04175"/>
    <w:rsid w:val="00F04A90"/>
    <w:rsid w:val="00F062ED"/>
    <w:rsid w:val="00F13380"/>
    <w:rsid w:val="00F17372"/>
    <w:rsid w:val="00F17570"/>
    <w:rsid w:val="00F17572"/>
    <w:rsid w:val="00F179FE"/>
    <w:rsid w:val="00F17D65"/>
    <w:rsid w:val="00F221E6"/>
    <w:rsid w:val="00F32C3C"/>
    <w:rsid w:val="00F33962"/>
    <w:rsid w:val="00F34787"/>
    <w:rsid w:val="00F35394"/>
    <w:rsid w:val="00F373BE"/>
    <w:rsid w:val="00F4408F"/>
    <w:rsid w:val="00F46C09"/>
    <w:rsid w:val="00F721B1"/>
    <w:rsid w:val="00F764AE"/>
    <w:rsid w:val="00F80AF1"/>
    <w:rsid w:val="00F818E5"/>
    <w:rsid w:val="00F8292F"/>
    <w:rsid w:val="00F840C3"/>
    <w:rsid w:val="00F84DBB"/>
    <w:rsid w:val="00F9421B"/>
    <w:rsid w:val="00FA13FB"/>
    <w:rsid w:val="00FA174E"/>
    <w:rsid w:val="00FA4C27"/>
    <w:rsid w:val="00FA7DBF"/>
    <w:rsid w:val="00FB4C2C"/>
    <w:rsid w:val="00FC30FF"/>
    <w:rsid w:val="00FC38B9"/>
    <w:rsid w:val="00FC6678"/>
    <w:rsid w:val="00FD1DC0"/>
    <w:rsid w:val="00FD2449"/>
    <w:rsid w:val="00FD2861"/>
    <w:rsid w:val="00FD3B95"/>
    <w:rsid w:val="00FE1010"/>
    <w:rsid w:val="00FE34AC"/>
    <w:rsid w:val="00FE4E36"/>
    <w:rsid w:val="00FF11FD"/>
    <w:rsid w:val="00FF3371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A7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751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gfrerer/Library/Group%20Containers/UBF8T346G9.Office/User%20Content.localized/Templates.localized/FK-MUSIK%20CHORPROBENPLAN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FK-MUSIK CHORPROBENPLAN.dotx</Template>
  <TotalTime>0</TotalTime>
  <Pages>1</Pages>
  <Words>250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Bernhard Gfrerer</cp:lastModifiedBy>
  <cp:revision>561</cp:revision>
  <cp:lastPrinted>2025-11-26T09:22:00Z</cp:lastPrinted>
  <dcterms:created xsi:type="dcterms:W3CDTF">2017-04-10T03:39:00Z</dcterms:created>
  <dcterms:modified xsi:type="dcterms:W3CDTF">2026-02-22T17:57:00Z</dcterms:modified>
</cp:coreProperties>
</file>