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CCA8A" w14:textId="77777777" w:rsidR="00E760EF" w:rsidRDefault="00115D0F" w:rsidP="00115D0F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KIRCHENMUSIK AN DER FRANZISKANERKIRCHE SALZBURG</w:t>
      </w:r>
    </w:p>
    <w:p w14:paraId="0C7303E7" w14:textId="1355D632" w:rsidR="00A41040" w:rsidRDefault="00A41040" w:rsidP="00A41040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  <w:b/>
          <w:bCs/>
        </w:rPr>
        <w:t>* C * H * O * R * P * R * O * B * E * N * P * L * A * N *</w:t>
      </w:r>
    </w:p>
    <w:p w14:paraId="6E17080D" w14:textId="4DB6F81D" w:rsidR="000C2C38" w:rsidRDefault="00A43285" w:rsidP="0081340D">
      <w:pPr>
        <w:spacing w:line="276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Jänner</w:t>
      </w:r>
      <w:r w:rsidR="005F1BD7">
        <w:rPr>
          <w:rFonts w:ascii="Verdana" w:hAnsi="Verdana"/>
          <w:b/>
        </w:rPr>
        <w:t xml:space="preserve"> </w:t>
      </w:r>
      <w:r w:rsidR="00DC381D">
        <w:rPr>
          <w:rFonts w:ascii="Verdana" w:hAnsi="Verdana"/>
          <w:b/>
        </w:rPr>
        <w:t>–</w:t>
      </w:r>
      <w:r w:rsidR="005F1BD7">
        <w:rPr>
          <w:rFonts w:ascii="Verdana" w:hAnsi="Verdana"/>
          <w:b/>
        </w:rPr>
        <w:t xml:space="preserve"> </w:t>
      </w:r>
      <w:r w:rsidR="00736423">
        <w:rPr>
          <w:rFonts w:ascii="Verdana" w:hAnsi="Verdana"/>
          <w:b/>
        </w:rPr>
        <w:t>Februar</w:t>
      </w:r>
      <w:r w:rsidR="00DC381D">
        <w:rPr>
          <w:rFonts w:ascii="Verdana" w:hAnsi="Verdana"/>
          <w:b/>
        </w:rPr>
        <w:t xml:space="preserve"> - März</w:t>
      </w:r>
      <w:r>
        <w:rPr>
          <w:rFonts w:ascii="Verdana" w:hAnsi="Verdana"/>
          <w:b/>
        </w:rPr>
        <w:t xml:space="preserve"> 2026</w:t>
      </w:r>
    </w:p>
    <w:p w14:paraId="50214E76" w14:textId="0148A636" w:rsidR="004D13BE" w:rsidRDefault="00F373BE" w:rsidP="00565453">
      <w:pPr>
        <w:spacing w:line="276" w:lineRule="auto"/>
        <w:jc w:val="center"/>
        <w:rPr>
          <w:rFonts w:ascii="Verdana" w:hAnsi="Verdana"/>
        </w:rPr>
      </w:pPr>
      <w:r>
        <w:rPr>
          <w:rFonts w:ascii="Verdana" w:hAnsi="Verdana"/>
        </w:rPr>
        <w:t>Studien-</w:t>
      </w:r>
      <w:r w:rsidRPr="00F373BE">
        <w:rPr>
          <w:rFonts w:ascii="Verdana" w:hAnsi="Verdana"/>
        </w:rPr>
        <w:t>Vorausschau</w:t>
      </w:r>
      <w:r w:rsidR="003C7B5F">
        <w:rPr>
          <w:rFonts w:ascii="Verdana" w:hAnsi="Verdana"/>
        </w:rPr>
        <w:t>:</w:t>
      </w:r>
      <w:r w:rsidR="0090104D">
        <w:rPr>
          <w:rFonts w:ascii="Verdana" w:hAnsi="Verdana"/>
        </w:rPr>
        <w:t xml:space="preserve"> </w:t>
      </w:r>
      <w:r w:rsidR="00BA7A57">
        <w:rPr>
          <w:rFonts w:ascii="Verdana" w:hAnsi="Verdana"/>
        </w:rPr>
        <w:t>Waisenhausmesse</w:t>
      </w:r>
      <w:r w:rsidR="00DC381D">
        <w:rPr>
          <w:rFonts w:ascii="Verdana" w:hAnsi="Verdana"/>
        </w:rPr>
        <w:t>; Piccolominimesse</w:t>
      </w:r>
    </w:p>
    <w:p w14:paraId="35AC3DB3" w14:textId="4408DFF3" w:rsidR="002D06A0" w:rsidRPr="0071049F" w:rsidRDefault="002D06A0" w:rsidP="00867332">
      <w:pPr>
        <w:spacing w:line="276" w:lineRule="auto"/>
        <w:rPr>
          <w:rFonts w:ascii="Verdana" w:hAnsi="Verdana"/>
        </w:rPr>
      </w:pPr>
    </w:p>
    <w:p w14:paraId="23843895" w14:textId="0524E4D3" w:rsidR="00E93F0F" w:rsidRPr="00736423" w:rsidRDefault="00E93F0F" w:rsidP="00867332">
      <w:pPr>
        <w:spacing w:line="276" w:lineRule="auto"/>
        <w:rPr>
          <w:rFonts w:ascii="Verdana" w:hAnsi="Verdana"/>
          <w:lang w:val="de-AT"/>
        </w:rPr>
      </w:pPr>
      <w:r w:rsidRPr="00736423">
        <w:rPr>
          <w:rFonts w:ascii="Verdana" w:hAnsi="Verdana"/>
          <w:lang w:val="de-AT"/>
        </w:rPr>
        <w:t>Mo</w:t>
      </w:r>
      <w:r w:rsidRPr="00736423">
        <w:rPr>
          <w:rFonts w:ascii="Verdana" w:hAnsi="Verdana"/>
          <w:lang w:val="de-AT"/>
        </w:rPr>
        <w:tab/>
        <w:t>05.Jan</w:t>
      </w:r>
      <w:r w:rsidRPr="00736423">
        <w:rPr>
          <w:rFonts w:ascii="Verdana" w:hAnsi="Verdana"/>
          <w:lang w:val="de-AT"/>
        </w:rPr>
        <w:tab/>
        <w:t>18.00h</w:t>
      </w:r>
      <w:r w:rsidRPr="00736423">
        <w:rPr>
          <w:rFonts w:ascii="Verdana" w:hAnsi="Verdana"/>
          <w:lang w:val="de-AT"/>
        </w:rPr>
        <w:tab/>
        <w:t>Chorprobe</w:t>
      </w:r>
      <w:r w:rsidRPr="00736423">
        <w:rPr>
          <w:rFonts w:ascii="Verdana" w:hAnsi="Verdana"/>
          <w:lang w:val="de-AT"/>
        </w:rPr>
        <w:tab/>
      </w:r>
      <w:r w:rsidRPr="00736423">
        <w:rPr>
          <w:rFonts w:ascii="Verdana" w:hAnsi="Verdana"/>
          <w:lang w:val="de-AT"/>
        </w:rPr>
        <w:tab/>
        <w:t xml:space="preserve">Schubert C, 2x </w:t>
      </w:r>
      <w:proofErr w:type="spellStart"/>
      <w:r w:rsidRPr="00736423">
        <w:rPr>
          <w:rFonts w:ascii="Verdana" w:hAnsi="Verdana"/>
          <w:lang w:val="de-AT"/>
        </w:rPr>
        <w:t>Eybler</w:t>
      </w:r>
      <w:proofErr w:type="spellEnd"/>
    </w:p>
    <w:p w14:paraId="28C9C0D6" w14:textId="6CFD1483" w:rsidR="002D06A0" w:rsidRDefault="00E93F0F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Di</w:t>
      </w:r>
      <w:r w:rsidR="002D06A0">
        <w:rPr>
          <w:rFonts w:ascii="Verdana" w:hAnsi="Verdana"/>
          <w:lang w:val="de-AT"/>
        </w:rPr>
        <w:tab/>
        <w:t>0</w:t>
      </w:r>
      <w:r>
        <w:rPr>
          <w:rFonts w:ascii="Verdana" w:hAnsi="Verdana"/>
          <w:lang w:val="de-AT"/>
        </w:rPr>
        <w:t>6</w:t>
      </w:r>
      <w:r w:rsidR="002D06A0">
        <w:rPr>
          <w:rFonts w:ascii="Verdana" w:hAnsi="Verdana"/>
          <w:lang w:val="de-AT"/>
        </w:rPr>
        <w:t>.Jan</w:t>
      </w:r>
      <w:r w:rsidR="002D06A0">
        <w:rPr>
          <w:rFonts w:ascii="Verdana" w:hAnsi="Verdana"/>
          <w:lang w:val="de-AT"/>
        </w:rPr>
        <w:tab/>
        <w:t>08.00h</w:t>
      </w:r>
      <w:r w:rsidR="002D06A0">
        <w:rPr>
          <w:rFonts w:ascii="Verdana" w:hAnsi="Verdana"/>
          <w:lang w:val="de-AT"/>
        </w:rPr>
        <w:tab/>
        <w:t>Einsingen</w:t>
      </w:r>
      <w:r w:rsidR="002D06A0">
        <w:rPr>
          <w:rFonts w:ascii="Verdana" w:hAnsi="Verdana"/>
          <w:lang w:val="de-AT"/>
        </w:rPr>
        <w:tab/>
      </w:r>
      <w:r w:rsidR="002D06A0">
        <w:rPr>
          <w:rFonts w:ascii="Verdana" w:hAnsi="Verdana"/>
          <w:lang w:val="de-AT"/>
        </w:rPr>
        <w:tab/>
        <w:t xml:space="preserve">9h Schubert C; 2x </w:t>
      </w:r>
      <w:proofErr w:type="spellStart"/>
      <w:r w:rsidR="002D06A0">
        <w:rPr>
          <w:rFonts w:ascii="Verdana" w:hAnsi="Verdana"/>
          <w:lang w:val="de-AT"/>
        </w:rPr>
        <w:t>Eybler</w:t>
      </w:r>
      <w:proofErr w:type="spellEnd"/>
    </w:p>
    <w:p w14:paraId="2D99DED2" w14:textId="0305E480" w:rsidR="002D06A0" w:rsidRDefault="002D06A0" w:rsidP="00867332">
      <w:pPr>
        <w:spacing w:line="276" w:lineRule="auto"/>
        <w:rPr>
          <w:rFonts w:ascii="Verdana" w:hAnsi="Verdana"/>
          <w:lang w:val="de-AT"/>
        </w:rPr>
      </w:pPr>
    </w:p>
    <w:p w14:paraId="141BBD8C" w14:textId="2B4477CF" w:rsidR="002D06A0" w:rsidRDefault="002D06A0" w:rsidP="00867332">
      <w:pPr>
        <w:spacing w:line="276" w:lineRule="auto"/>
        <w:rPr>
          <w:rFonts w:ascii="Verdana" w:hAnsi="Verdana"/>
          <w:lang w:val="en-US"/>
        </w:rPr>
      </w:pPr>
      <w:r w:rsidRPr="002D06A0">
        <w:rPr>
          <w:rFonts w:ascii="Verdana" w:hAnsi="Verdana"/>
          <w:lang w:val="en-US"/>
        </w:rPr>
        <w:t>Do</w:t>
      </w:r>
      <w:r w:rsidRPr="002D06A0">
        <w:rPr>
          <w:rFonts w:ascii="Verdana" w:hAnsi="Verdana"/>
          <w:lang w:val="en-US"/>
        </w:rPr>
        <w:tab/>
        <w:t>08.Jan</w:t>
      </w:r>
      <w:r w:rsidRPr="002D06A0">
        <w:rPr>
          <w:rFonts w:ascii="Verdana" w:hAnsi="Verdana"/>
          <w:lang w:val="en-US"/>
        </w:rPr>
        <w:tab/>
        <w:t>18.00h</w:t>
      </w:r>
      <w:r w:rsidRPr="002D06A0">
        <w:rPr>
          <w:rFonts w:ascii="Verdana" w:hAnsi="Verdana"/>
          <w:lang w:val="en-US"/>
        </w:rPr>
        <w:tab/>
      </w:r>
      <w:proofErr w:type="spellStart"/>
      <w:r w:rsidRPr="002D06A0">
        <w:rPr>
          <w:rFonts w:ascii="Verdana" w:hAnsi="Verdana"/>
          <w:lang w:val="en-US"/>
        </w:rPr>
        <w:t>Chorprobe</w:t>
      </w:r>
      <w:proofErr w:type="spellEnd"/>
      <w:r w:rsidRPr="002D06A0">
        <w:rPr>
          <w:rFonts w:ascii="Verdana" w:hAnsi="Verdana"/>
          <w:lang w:val="en-US"/>
        </w:rPr>
        <w:tab/>
      </w:r>
      <w:r w:rsidRPr="002D06A0">
        <w:rPr>
          <w:rFonts w:ascii="Verdana" w:hAnsi="Verdana"/>
          <w:lang w:val="en-US"/>
        </w:rPr>
        <w:tab/>
        <w:t>Hayd</w:t>
      </w:r>
      <w:r>
        <w:rPr>
          <w:rFonts w:ascii="Verdana" w:hAnsi="Verdana"/>
          <w:lang w:val="en-US"/>
        </w:rPr>
        <w:t xml:space="preserve">n </w:t>
      </w:r>
      <w:proofErr w:type="spellStart"/>
      <w:r>
        <w:rPr>
          <w:rFonts w:ascii="Verdana" w:hAnsi="Verdana"/>
          <w:lang w:val="en-US"/>
        </w:rPr>
        <w:t>Orgelsolo</w:t>
      </w:r>
      <w:proofErr w:type="spellEnd"/>
      <w:r>
        <w:rPr>
          <w:rFonts w:ascii="Verdana" w:hAnsi="Verdana"/>
          <w:lang w:val="en-US"/>
        </w:rPr>
        <w:t xml:space="preserve"> B, Mozart KV 139</w:t>
      </w:r>
      <w:r w:rsidR="00DC1FB8">
        <w:rPr>
          <w:rFonts w:ascii="Verdana" w:hAnsi="Verdana"/>
          <w:lang w:val="en-US"/>
        </w:rPr>
        <w:t xml:space="preserve">  pms</w:t>
      </w:r>
    </w:p>
    <w:p w14:paraId="70672825" w14:textId="15684112" w:rsidR="00B064F3" w:rsidRPr="004525DE" w:rsidRDefault="00B064F3" w:rsidP="00867332">
      <w:pPr>
        <w:spacing w:line="276" w:lineRule="auto"/>
        <w:rPr>
          <w:rFonts w:ascii="Verdana" w:hAnsi="Verdana"/>
          <w:lang w:val="de-AT"/>
        </w:rPr>
      </w:pPr>
      <w:r w:rsidRPr="004525DE">
        <w:rPr>
          <w:rFonts w:ascii="Verdana" w:hAnsi="Verdana"/>
          <w:lang w:val="de-AT"/>
        </w:rPr>
        <w:t>Sa</w:t>
      </w:r>
      <w:r w:rsidRPr="004525DE">
        <w:rPr>
          <w:rFonts w:ascii="Verdana" w:hAnsi="Verdana"/>
          <w:lang w:val="de-AT"/>
        </w:rPr>
        <w:tab/>
        <w:t>10.Jan</w:t>
      </w:r>
      <w:r w:rsidRPr="004525DE">
        <w:rPr>
          <w:rFonts w:ascii="Verdana" w:hAnsi="Verdana"/>
          <w:lang w:val="de-AT"/>
        </w:rPr>
        <w:tab/>
        <w:t>18.00h</w:t>
      </w:r>
      <w:r w:rsidRPr="004525DE">
        <w:rPr>
          <w:rFonts w:ascii="Verdana" w:hAnsi="Verdana"/>
          <w:lang w:val="de-AT"/>
        </w:rPr>
        <w:tab/>
        <w:t>Chorprobe</w:t>
      </w:r>
      <w:r w:rsidR="004525DE" w:rsidRPr="004525DE">
        <w:rPr>
          <w:rFonts w:ascii="Verdana" w:hAnsi="Verdana"/>
          <w:lang w:val="de-AT"/>
        </w:rPr>
        <w:tab/>
      </w:r>
      <w:r w:rsidR="004525DE" w:rsidRPr="004525DE">
        <w:rPr>
          <w:rFonts w:ascii="Verdana" w:hAnsi="Verdana"/>
          <w:lang w:val="de-AT"/>
        </w:rPr>
        <w:tab/>
        <w:t>Mozart Waisenhausmesse</w:t>
      </w:r>
      <w:r w:rsidR="004525DE">
        <w:rPr>
          <w:rFonts w:ascii="Verdana" w:hAnsi="Verdana"/>
          <w:lang w:val="de-AT"/>
        </w:rPr>
        <w:t xml:space="preserve"> KV 139</w:t>
      </w:r>
    </w:p>
    <w:p w14:paraId="2C049FE9" w14:textId="48B2F608" w:rsidR="00B064F3" w:rsidRDefault="00B064F3" w:rsidP="00867332">
      <w:pPr>
        <w:spacing w:line="276" w:lineRule="auto"/>
        <w:rPr>
          <w:rFonts w:ascii="Verdana" w:hAnsi="Verdana"/>
          <w:lang w:val="en-US"/>
        </w:rPr>
      </w:pPr>
      <w:proofErr w:type="gramStart"/>
      <w:r>
        <w:rPr>
          <w:rFonts w:ascii="Verdana" w:hAnsi="Verdana"/>
          <w:lang w:val="en-US"/>
        </w:rPr>
        <w:t>So</w:t>
      </w:r>
      <w:proofErr w:type="gramEnd"/>
      <w:r>
        <w:rPr>
          <w:rFonts w:ascii="Verdana" w:hAnsi="Verdana"/>
          <w:lang w:val="en-US"/>
        </w:rPr>
        <w:tab/>
        <w:t>11.Jan</w:t>
      </w:r>
      <w:r>
        <w:rPr>
          <w:rFonts w:ascii="Verdana" w:hAnsi="Verdana"/>
          <w:lang w:val="en-US"/>
        </w:rPr>
        <w:tab/>
        <w:t>08.00h</w:t>
      </w:r>
      <w:r>
        <w:rPr>
          <w:rFonts w:ascii="Verdana" w:hAnsi="Verdana"/>
          <w:lang w:val="en-US"/>
        </w:rPr>
        <w:tab/>
        <w:t>GP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Haydn </w:t>
      </w:r>
      <w:proofErr w:type="spellStart"/>
      <w:r>
        <w:rPr>
          <w:rFonts w:ascii="Verdana" w:hAnsi="Verdana"/>
          <w:lang w:val="en-US"/>
        </w:rPr>
        <w:t>Orgelsolomesse</w:t>
      </w:r>
      <w:proofErr w:type="spellEnd"/>
      <w:r>
        <w:rPr>
          <w:rFonts w:ascii="Verdana" w:hAnsi="Verdana"/>
          <w:lang w:val="en-US"/>
        </w:rPr>
        <w:t xml:space="preserve"> in B</w:t>
      </w:r>
    </w:p>
    <w:p w14:paraId="14956DD2" w14:textId="43A2CDC2" w:rsidR="00B064F3" w:rsidRDefault="00B064F3" w:rsidP="00867332">
      <w:pPr>
        <w:spacing w:line="276" w:lineRule="auto"/>
        <w:rPr>
          <w:rFonts w:ascii="Verdana" w:hAnsi="Verdana"/>
          <w:lang w:val="en-US"/>
        </w:rPr>
      </w:pPr>
    </w:p>
    <w:p w14:paraId="57BC555B" w14:textId="57817732" w:rsidR="00B064F3" w:rsidRDefault="00B064F3" w:rsidP="00867332">
      <w:pPr>
        <w:spacing w:line="276" w:lineRule="auto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Do</w:t>
      </w:r>
      <w:r>
        <w:rPr>
          <w:rFonts w:ascii="Verdana" w:hAnsi="Verdana"/>
          <w:lang w:val="en-US"/>
        </w:rPr>
        <w:tab/>
        <w:t>15.Jan</w:t>
      </w:r>
      <w:r>
        <w:rPr>
          <w:rFonts w:ascii="Verdana" w:hAnsi="Verdana"/>
          <w:lang w:val="en-US"/>
        </w:rPr>
        <w:tab/>
        <w:t>18.00h</w:t>
      </w:r>
      <w:r>
        <w:rPr>
          <w:rFonts w:ascii="Verdana" w:hAnsi="Verdana"/>
          <w:lang w:val="en-US"/>
        </w:rPr>
        <w:tab/>
      </w:r>
      <w:proofErr w:type="spellStart"/>
      <w:r>
        <w:rPr>
          <w:rFonts w:ascii="Verdana" w:hAnsi="Verdana"/>
          <w:lang w:val="en-US"/>
        </w:rPr>
        <w:t>Chorprobe</w:t>
      </w:r>
      <w:proofErr w:type="spellEnd"/>
      <w:r w:rsidR="004525DE">
        <w:rPr>
          <w:rFonts w:ascii="Verdana" w:hAnsi="Verdana"/>
          <w:lang w:val="en-US"/>
        </w:rPr>
        <w:tab/>
      </w:r>
      <w:r w:rsidR="004525DE">
        <w:rPr>
          <w:rFonts w:ascii="Verdana" w:hAnsi="Verdana"/>
          <w:lang w:val="en-US"/>
        </w:rPr>
        <w:tab/>
        <w:t>Mozart 139</w:t>
      </w:r>
    </w:p>
    <w:p w14:paraId="23C8C1DB" w14:textId="7AD2E7B7" w:rsidR="002D06A0" w:rsidRDefault="00B064F3" w:rsidP="00867332">
      <w:pPr>
        <w:spacing w:line="276" w:lineRule="auto"/>
        <w:rPr>
          <w:rFonts w:ascii="Verdana" w:hAnsi="Verdana"/>
          <w:lang w:val="de-AT"/>
        </w:rPr>
      </w:pPr>
      <w:r w:rsidRPr="00A43285">
        <w:rPr>
          <w:rFonts w:ascii="Verdana" w:hAnsi="Verdana"/>
          <w:lang w:val="de-AT"/>
        </w:rPr>
        <w:t>Sa</w:t>
      </w:r>
      <w:r w:rsidRPr="00A43285">
        <w:rPr>
          <w:rFonts w:ascii="Verdana" w:hAnsi="Verdana"/>
          <w:lang w:val="de-AT"/>
        </w:rPr>
        <w:tab/>
        <w:t>17.Jan</w:t>
      </w:r>
      <w:r w:rsidRPr="00A43285">
        <w:rPr>
          <w:rFonts w:ascii="Verdana" w:hAnsi="Verdana"/>
          <w:lang w:val="de-AT"/>
        </w:rPr>
        <w:tab/>
        <w:t>18.00h</w:t>
      </w:r>
      <w:r w:rsidRPr="00A43285">
        <w:rPr>
          <w:rFonts w:ascii="Verdana" w:hAnsi="Verdana"/>
          <w:lang w:val="de-AT"/>
        </w:rPr>
        <w:tab/>
        <w:t>Chorprobe</w:t>
      </w:r>
      <w:r w:rsidRPr="00A43285">
        <w:rPr>
          <w:rFonts w:ascii="Verdana" w:hAnsi="Verdana"/>
          <w:lang w:val="de-AT"/>
        </w:rPr>
        <w:tab/>
      </w:r>
      <w:r w:rsidRPr="00A43285">
        <w:rPr>
          <w:rFonts w:ascii="Verdana" w:hAnsi="Verdana"/>
          <w:lang w:val="de-AT"/>
        </w:rPr>
        <w:tab/>
        <w:t>Schubert G</w:t>
      </w:r>
    </w:p>
    <w:p w14:paraId="08104CE6" w14:textId="1CC69780" w:rsidR="004525DE" w:rsidRDefault="004525DE" w:rsidP="00867332">
      <w:pPr>
        <w:spacing w:line="276" w:lineRule="auto"/>
        <w:rPr>
          <w:rFonts w:ascii="Verdana" w:hAnsi="Verdana"/>
          <w:lang w:val="de-AT"/>
        </w:rPr>
      </w:pPr>
      <w:r w:rsidRPr="004525DE">
        <w:rPr>
          <w:rFonts w:ascii="Verdana" w:hAnsi="Verdana"/>
          <w:lang w:val="de-AT"/>
        </w:rPr>
        <w:t>So</w:t>
      </w:r>
      <w:r w:rsidRPr="004525DE">
        <w:rPr>
          <w:rFonts w:ascii="Verdana" w:hAnsi="Verdana"/>
          <w:lang w:val="de-AT"/>
        </w:rPr>
        <w:tab/>
        <w:t>18.Jan</w:t>
      </w:r>
      <w:r w:rsidRPr="004525DE">
        <w:rPr>
          <w:rFonts w:ascii="Verdana" w:hAnsi="Verdana"/>
          <w:lang w:val="de-AT"/>
        </w:rPr>
        <w:tab/>
        <w:t>08.00h</w:t>
      </w:r>
      <w:r w:rsidRPr="004525DE">
        <w:rPr>
          <w:rFonts w:ascii="Verdana" w:hAnsi="Verdana"/>
          <w:lang w:val="de-AT"/>
        </w:rPr>
        <w:tab/>
        <w:t>GP</w:t>
      </w:r>
      <w:r w:rsidRPr="004525DE">
        <w:rPr>
          <w:rFonts w:ascii="Verdana" w:hAnsi="Verdana"/>
          <w:lang w:val="de-AT"/>
        </w:rPr>
        <w:tab/>
      </w:r>
      <w:r w:rsidRPr="004525DE">
        <w:rPr>
          <w:rFonts w:ascii="Verdana" w:hAnsi="Verdana"/>
          <w:lang w:val="de-AT"/>
        </w:rPr>
        <w:tab/>
      </w:r>
      <w:r w:rsidRPr="004525DE">
        <w:rPr>
          <w:rFonts w:ascii="Verdana" w:hAnsi="Verdana"/>
          <w:lang w:val="de-AT"/>
        </w:rPr>
        <w:tab/>
        <w:t>9h Schu</w:t>
      </w:r>
      <w:r>
        <w:rPr>
          <w:rFonts w:ascii="Verdana" w:hAnsi="Verdana"/>
          <w:lang w:val="de-AT"/>
        </w:rPr>
        <w:t>bert Messe G-Dur</w:t>
      </w:r>
    </w:p>
    <w:p w14:paraId="09AED747" w14:textId="1385871A" w:rsidR="004525DE" w:rsidRDefault="004525DE" w:rsidP="00867332">
      <w:pPr>
        <w:spacing w:line="276" w:lineRule="auto"/>
        <w:rPr>
          <w:rFonts w:ascii="Verdana" w:hAnsi="Verdana"/>
          <w:lang w:val="de-AT"/>
        </w:rPr>
      </w:pPr>
    </w:p>
    <w:p w14:paraId="049CAECA" w14:textId="0F6229CB" w:rsidR="004525DE" w:rsidRPr="008E7AC5" w:rsidRDefault="004525DE" w:rsidP="00867332">
      <w:pPr>
        <w:spacing w:line="276" w:lineRule="auto"/>
        <w:rPr>
          <w:rFonts w:ascii="Verdana" w:hAnsi="Verdana"/>
          <w:lang w:val="de-AT"/>
        </w:rPr>
      </w:pPr>
      <w:r w:rsidRPr="008E7AC5">
        <w:rPr>
          <w:rFonts w:ascii="Verdana" w:hAnsi="Verdana"/>
          <w:lang w:val="de-AT"/>
        </w:rPr>
        <w:t>Do</w:t>
      </w:r>
      <w:r w:rsidRPr="008E7AC5">
        <w:rPr>
          <w:rFonts w:ascii="Verdana" w:hAnsi="Verdana"/>
          <w:lang w:val="de-AT"/>
        </w:rPr>
        <w:tab/>
        <w:t>22.Jan</w:t>
      </w:r>
      <w:r w:rsidRPr="008E7AC5">
        <w:rPr>
          <w:rFonts w:ascii="Verdana" w:hAnsi="Verdana"/>
          <w:lang w:val="de-AT"/>
        </w:rPr>
        <w:tab/>
        <w:t>18.00h</w:t>
      </w:r>
      <w:r w:rsidRPr="008E7AC5">
        <w:rPr>
          <w:rFonts w:ascii="Verdana" w:hAnsi="Verdana"/>
          <w:lang w:val="de-AT"/>
        </w:rPr>
        <w:tab/>
        <w:t>Chorprobe</w:t>
      </w:r>
      <w:r w:rsidRPr="008E7AC5">
        <w:rPr>
          <w:rFonts w:ascii="Verdana" w:hAnsi="Verdana"/>
          <w:lang w:val="de-AT"/>
        </w:rPr>
        <w:tab/>
      </w:r>
      <w:r w:rsidRPr="008E7AC5">
        <w:rPr>
          <w:rFonts w:ascii="Verdana" w:hAnsi="Verdana"/>
          <w:lang w:val="de-AT"/>
        </w:rPr>
        <w:tab/>
        <w:t>Mozart Waisenhaus</w:t>
      </w:r>
      <w:r w:rsidR="00565453" w:rsidRPr="008E7AC5">
        <w:rPr>
          <w:rFonts w:ascii="Verdana" w:hAnsi="Verdana"/>
          <w:lang w:val="de-AT"/>
        </w:rPr>
        <w:t xml:space="preserve">messe KV </w:t>
      </w:r>
      <w:r w:rsidRPr="008E7AC5">
        <w:rPr>
          <w:rFonts w:ascii="Verdana" w:hAnsi="Verdana"/>
          <w:lang w:val="de-AT"/>
        </w:rPr>
        <w:t>139</w:t>
      </w:r>
    </w:p>
    <w:p w14:paraId="20FA17B9" w14:textId="43EA111C" w:rsidR="00565453" w:rsidRDefault="00565453" w:rsidP="00867332">
      <w:pPr>
        <w:spacing w:line="276" w:lineRule="auto"/>
        <w:rPr>
          <w:rFonts w:ascii="Verdana" w:hAnsi="Verdana"/>
          <w:lang w:val="de-AT"/>
        </w:rPr>
      </w:pPr>
      <w:r w:rsidRPr="00565453">
        <w:rPr>
          <w:rFonts w:ascii="Verdana" w:hAnsi="Verdana"/>
          <w:lang w:val="de-AT"/>
        </w:rPr>
        <w:t>Sa</w:t>
      </w:r>
      <w:r w:rsidRPr="00565453">
        <w:rPr>
          <w:rFonts w:ascii="Verdana" w:hAnsi="Verdana"/>
          <w:lang w:val="de-AT"/>
        </w:rPr>
        <w:tab/>
        <w:t>24.Jan</w:t>
      </w:r>
      <w:r w:rsidRPr="00565453">
        <w:rPr>
          <w:rFonts w:ascii="Verdana" w:hAnsi="Verdana"/>
          <w:lang w:val="de-AT"/>
        </w:rPr>
        <w:tab/>
        <w:t>18.00h</w:t>
      </w:r>
      <w:r w:rsidRPr="00565453">
        <w:rPr>
          <w:rFonts w:ascii="Verdana" w:hAnsi="Verdana"/>
          <w:lang w:val="de-AT"/>
        </w:rPr>
        <w:tab/>
        <w:t>Chorprobe</w:t>
      </w:r>
      <w:r w:rsidRPr="00565453">
        <w:rPr>
          <w:rFonts w:ascii="Verdana" w:hAnsi="Verdana"/>
          <w:lang w:val="de-AT"/>
        </w:rPr>
        <w:tab/>
      </w:r>
      <w:r w:rsidRPr="00565453">
        <w:rPr>
          <w:rFonts w:ascii="Verdana" w:hAnsi="Verdana"/>
          <w:lang w:val="de-AT"/>
        </w:rPr>
        <w:tab/>
        <w:t>Mozart Waisenhausmesse</w:t>
      </w:r>
      <w:r>
        <w:rPr>
          <w:rFonts w:ascii="Verdana" w:hAnsi="Verdana"/>
          <w:lang w:val="de-AT"/>
        </w:rPr>
        <w:t xml:space="preserve"> KV 139</w:t>
      </w:r>
    </w:p>
    <w:p w14:paraId="059F3A24" w14:textId="7D103D6F" w:rsidR="00565453" w:rsidRDefault="00565453" w:rsidP="00867332">
      <w:pPr>
        <w:spacing w:line="276" w:lineRule="auto"/>
        <w:rPr>
          <w:rFonts w:ascii="Verdana" w:hAnsi="Verdana"/>
          <w:lang w:val="de-AT"/>
        </w:rPr>
      </w:pPr>
      <w:r w:rsidRPr="00565453">
        <w:rPr>
          <w:rFonts w:ascii="Verdana" w:hAnsi="Verdana"/>
          <w:lang w:val="de-AT"/>
        </w:rPr>
        <w:t>So</w:t>
      </w:r>
      <w:r w:rsidRPr="00565453">
        <w:rPr>
          <w:rFonts w:ascii="Verdana" w:hAnsi="Verdana"/>
          <w:lang w:val="de-AT"/>
        </w:rPr>
        <w:tab/>
        <w:t>25.Jan</w:t>
      </w:r>
      <w:r w:rsidRPr="00565453">
        <w:rPr>
          <w:rFonts w:ascii="Verdana" w:hAnsi="Verdana"/>
          <w:lang w:val="de-AT"/>
        </w:rPr>
        <w:tab/>
      </w:r>
      <w:r w:rsidR="00EF5B3C">
        <w:rPr>
          <w:rFonts w:ascii="Verdana" w:hAnsi="Verdana"/>
          <w:lang w:val="de-AT"/>
        </w:rPr>
        <w:t>07</w:t>
      </w:r>
      <w:r w:rsidRPr="00565453">
        <w:rPr>
          <w:rFonts w:ascii="Verdana" w:hAnsi="Verdana"/>
          <w:lang w:val="de-AT"/>
        </w:rPr>
        <w:t>.</w:t>
      </w:r>
      <w:r w:rsidR="00EF5B3C">
        <w:rPr>
          <w:rFonts w:ascii="Verdana" w:hAnsi="Verdana"/>
          <w:lang w:val="de-AT"/>
        </w:rPr>
        <w:t>45</w:t>
      </w:r>
      <w:r w:rsidRPr="00565453">
        <w:rPr>
          <w:rFonts w:ascii="Verdana" w:hAnsi="Verdana"/>
          <w:lang w:val="de-AT"/>
        </w:rPr>
        <w:t>h</w:t>
      </w:r>
      <w:r w:rsidRPr="00565453">
        <w:rPr>
          <w:rFonts w:ascii="Verdana" w:hAnsi="Verdana"/>
          <w:lang w:val="de-AT"/>
        </w:rPr>
        <w:tab/>
      </w:r>
      <w:r w:rsidR="00EF5B3C">
        <w:rPr>
          <w:rFonts w:ascii="Verdana" w:hAnsi="Verdana"/>
          <w:lang w:val="de-AT"/>
        </w:rPr>
        <w:t>Einsingen</w:t>
      </w:r>
      <w:r w:rsidRPr="00565453">
        <w:rPr>
          <w:rFonts w:ascii="Verdana" w:hAnsi="Verdana"/>
          <w:lang w:val="de-AT"/>
        </w:rPr>
        <w:tab/>
      </w:r>
      <w:r w:rsidRPr="00565453">
        <w:rPr>
          <w:rFonts w:ascii="Verdana" w:hAnsi="Verdana"/>
          <w:lang w:val="de-AT"/>
        </w:rPr>
        <w:tab/>
        <w:t>9h Mozart Waisenhausmesse</w:t>
      </w:r>
      <w:r>
        <w:rPr>
          <w:rFonts w:ascii="Verdana" w:hAnsi="Verdana"/>
          <w:lang w:val="de-AT"/>
        </w:rPr>
        <w:t xml:space="preserve"> KV 139</w:t>
      </w:r>
    </w:p>
    <w:p w14:paraId="1B59C028" w14:textId="5D2D7FB8" w:rsidR="00855365" w:rsidRDefault="00855365" w:rsidP="00867332">
      <w:pPr>
        <w:spacing w:line="276" w:lineRule="auto"/>
        <w:rPr>
          <w:rFonts w:ascii="Verdana" w:hAnsi="Verdana"/>
          <w:lang w:val="de-AT"/>
        </w:rPr>
      </w:pPr>
    </w:p>
    <w:p w14:paraId="358990BC" w14:textId="0030A02B" w:rsidR="00855365" w:rsidRPr="00E93F0F" w:rsidRDefault="00855365" w:rsidP="00867332">
      <w:pPr>
        <w:spacing w:line="276" w:lineRule="auto"/>
        <w:rPr>
          <w:rFonts w:ascii="Verdana" w:hAnsi="Verdana"/>
          <w:lang w:val="en-US"/>
        </w:rPr>
      </w:pPr>
      <w:r w:rsidRPr="00E93F0F">
        <w:rPr>
          <w:rFonts w:ascii="Verdana" w:hAnsi="Verdana"/>
          <w:lang w:val="en-US"/>
        </w:rPr>
        <w:t>Do</w:t>
      </w:r>
      <w:r w:rsidRPr="00E93F0F">
        <w:rPr>
          <w:rFonts w:ascii="Verdana" w:hAnsi="Verdana"/>
          <w:lang w:val="en-US"/>
        </w:rPr>
        <w:tab/>
        <w:t>29.Jan</w:t>
      </w:r>
      <w:r w:rsidRPr="00E93F0F">
        <w:rPr>
          <w:rFonts w:ascii="Verdana" w:hAnsi="Verdana"/>
          <w:lang w:val="en-US"/>
        </w:rPr>
        <w:tab/>
        <w:t>18.00h</w:t>
      </w:r>
      <w:r w:rsidRPr="00E93F0F">
        <w:rPr>
          <w:rFonts w:ascii="Verdana" w:hAnsi="Verdana"/>
          <w:lang w:val="en-US"/>
        </w:rPr>
        <w:tab/>
      </w:r>
      <w:proofErr w:type="spellStart"/>
      <w:r w:rsidRPr="00E93F0F">
        <w:rPr>
          <w:rFonts w:ascii="Verdana" w:hAnsi="Verdana"/>
          <w:lang w:val="en-US"/>
        </w:rPr>
        <w:t>Chorprobe</w:t>
      </w:r>
      <w:proofErr w:type="spellEnd"/>
    </w:p>
    <w:p w14:paraId="31E76AAA" w14:textId="54ABE7C7" w:rsidR="00565453" w:rsidRDefault="00855365" w:rsidP="00867332">
      <w:pPr>
        <w:spacing w:line="276" w:lineRule="auto"/>
        <w:rPr>
          <w:rFonts w:ascii="Verdana" w:hAnsi="Verdana"/>
          <w:lang w:val="en-US"/>
        </w:rPr>
      </w:pPr>
      <w:r w:rsidRPr="00855365">
        <w:rPr>
          <w:rFonts w:ascii="Verdana" w:hAnsi="Verdana"/>
          <w:lang w:val="en-US"/>
        </w:rPr>
        <w:t>Sa</w:t>
      </w:r>
      <w:r w:rsidRPr="00855365">
        <w:rPr>
          <w:rFonts w:ascii="Verdana" w:hAnsi="Verdana"/>
          <w:lang w:val="en-US"/>
        </w:rPr>
        <w:tab/>
        <w:t>31.Jan</w:t>
      </w:r>
      <w:r w:rsidRPr="00855365">
        <w:rPr>
          <w:rFonts w:ascii="Verdana" w:hAnsi="Verdana"/>
          <w:lang w:val="en-US"/>
        </w:rPr>
        <w:tab/>
        <w:t>18.00h</w:t>
      </w:r>
      <w:r w:rsidRPr="00855365">
        <w:rPr>
          <w:rFonts w:ascii="Verdana" w:hAnsi="Verdana"/>
          <w:lang w:val="en-US"/>
        </w:rPr>
        <w:tab/>
      </w:r>
      <w:proofErr w:type="spellStart"/>
      <w:r w:rsidRPr="00855365">
        <w:rPr>
          <w:rFonts w:ascii="Verdana" w:hAnsi="Verdana"/>
          <w:lang w:val="en-US"/>
        </w:rPr>
        <w:t>Chorprobe</w:t>
      </w:r>
      <w:proofErr w:type="spellEnd"/>
      <w:r w:rsidRPr="00855365">
        <w:rPr>
          <w:rFonts w:ascii="Verdana" w:hAnsi="Verdana"/>
          <w:lang w:val="en-US"/>
        </w:rPr>
        <w:tab/>
      </w:r>
      <w:r w:rsidRPr="00855365">
        <w:rPr>
          <w:rFonts w:ascii="Verdana" w:hAnsi="Verdana"/>
          <w:lang w:val="en-US"/>
        </w:rPr>
        <w:tab/>
        <w:t>Mo</w:t>
      </w:r>
      <w:r>
        <w:rPr>
          <w:rFonts w:ascii="Verdana" w:hAnsi="Verdana"/>
          <w:lang w:val="en-US"/>
        </w:rPr>
        <w:t xml:space="preserve">zart </w:t>
      </w:r>
      <w:proofErr w:type="spellStart"/>
      <w:r>
        <w:rPr>
          <w:rFonts w:ascii="Verdana" w:hAnsi="Verdana"/>
          <w:lang w:val="en-US"/>
        </w:rPr>
        <w:t>Piccolominimesse</w:t>
      </w:r>
      <w:proofErr w:type="spellEnd"/>
      <w:r>
        <w:rPr>
          <w:rFonts w:ascii="Verdana" w:hAnsi="Verdana"/>
          <w:lang w:val="en-US"/>
        </w:rPr>
        <w:t xml:space="preserve"> KV 258</w:t>
      </w:r>
    </w:p>
    <w:p w14:paraId="61E7AD02" w14:textId="0CA25266" w:rsidR="00736423" w:rsidRDefault="00736423" w:rsidP="00867332">
      <w:pPr>
        <w:spacing w:line="276" w:lineRule="auto"/>
        <w:rPr>
          <w:rFonts w:ascii="Verdana" w:hAnsi="Verdana"/>
          <w:lang w:val="en-US"/>
        </w:rPr>
      </w:pPr>
      <w:proofErr w:type="gramStart"/>
      <w:r>
        <w:rPr>
          <w:rFonts w:ascii="Verdana" w:hAnsi="Verdana"/>
          <w:lang w:val="en-US"/>
        </w:rPr>
        <w:t>So</w:t>
      </w:r>
      <w:proofErr w:type="gramEnd"/>
      <w:r>
        <w:rPr>
          <w:rFonts w:ascii="Verdana" w:hAnsi="Verdana"/>
          <w:lang w:val="en-US"/>
        </w:rPr>
        <w:tab/>
        <w:t>01.Feb</w:t>
      </w:r>
      <w:r>
        <w:rPr>
          <w:rFonts w:ascii="Verdana" w:hAnsi="Verdana"/>
          <w:lang w:val="en-US"/>
        </w:rPr>
        <w:tab/>
        <w:t>08.00h</w:t>
      </w:r>
      <w:r>
        <w:rPr>
          <w:rFonts w:ascii="Verdana" w:hAnsi="Verdana"/>
          <w:lang w:val="en-US"/>
        </w:rPr>
        <w:tab/>
        <w:t>GP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9h Mozart </w:t>
      </w:r>
      <w:proofErr w:type="spellStart"/>
      <w:r>
        <w:rPr>
          <w:rFonts w:ascii="Verdana" w:hAnsi="Verdana"/>
          <w:lang w:val="en-US"/>
        </w:rPr>
        <w:t>Piccolominimesse</w:t>
      </w:r>
      <w:proofErr w:type="spellEnd"/>
      <w:r>
        <w:rPr>
          <w:rFonts w:ascii="Verdana" w:hAnsi="Verdana"/>
          <w:lang w:val="en-US"/>
        </w:rPr>
        <w:t xml:space="preserve"> KV 258</w:t>
      </w:r>
    </w:p>
    <w:p w14:paraId="4A3FDC1C" w14:textId="0EEBFBD6" w:rsidR="002043F7" w:rsidRDefault="002043F7" w:rsidP="00867332">
      <w:pPr>
        <w:spacing w:line="276" w:lineRule="auto"/>
        <w:rPr>
          <w:rFonts w:ascii="Verdana" w:hAnsi="Verdana"/>
          <w:lang w:val="en-US"/>
        </w:rPr>
      </w:pPr>
    </w:p>
    <w:p w14:paraId="0E28F62B" w14:textId="4CE2527E" w:rsidR="002043F7" w:rsidRPr="00183B96" w:rsidRDefault="002043F7" w:rsidP="00867332">
      <w:pPr>
        <w:spacing w:line="276" w:lineRule="auto"/>
        <w:rPr>
          <w:rFonts w:ascii="Verdana" w:hAnsi="Verdana"/>
          <w:lang w:val="en-US"/>
        </w:rPr>
      </w:pPr>
      <w:r w:rsidRPr="00183B96">
        <w:rPr>
          <w:rFonts w:ascii="Verdana" w:hAnsi="Verdana"/>
          <w:lang w:val="en-US"/>
        </w:rPr>
        <w:t>Do</w:t>
      </w:r>
      <w:r w:rsidRPr="00183B96">
        <w:rPr>
          <w:rFonts w:ascii="Verdana" w:hAnsi="Verdana"/>
          <w:lang w:val="en-US"/>
        </w:rPr>
        <w:tab/>
        <w:t>19.Feb</w:t>
      </w:r>
      <w:r w:rsidRPr="00183B96">
        <w:rPr>
          <w:rFonts w:ascii="Verdana" w:hAnsi="Verdana"/>
          <w:lang w:val="en-US"/>
        </w:rPr>
        <w:tab/>
        <w:t>18.00h</w:t>
      </w:r>
      <w:r w:rsidRPr="00183B96">
        <w:rPr>
          <w:rFonts w:ascii="Verdana" w:hAnsi="Verdana"/>
          <w:lang w:val="en-US"/>
        </w:rPr>
        <w:tab/>
      </w:r>
      <w:proofErr w:type="spellStart"/>
      <w:r w:rsidRPr="00183B96"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>Puccini MDG</w:t>
      </w:r>
    </w:p>
    <w:p w14:paraId="351C7820" w14:textId="7FA0DB52" w:rsidR="000E081C" w:rsidRDefault="000E081C" w:rsidP="00867332">
      <w:pPr>
        <w:spacing w:line="276" w:lineRule="auto"/>
        <w:rPr>
          <w:rFonts w:ascii="Verdana" w:hAnsi="Verdana"/>
          <w:lang w:val="en-US"/>
        </w:rPr>
      </w:pPr>
      <w:r w:rsidRPr="000E081C">
        <w:rPr>
          <w:rFonts w:ascii="Verdana" w:hAnsi="Verdana"/>
          <w:lang w:val="en-US"/>
        </w:rPr>
        <w:t>Sa</w:t>
      </w:r>
      <w:r w:rsidRPr="000E081C">
        <w:rPr>
          <w:rFonts w:ascii="Verdana" w:hAnsi="Verdana"/>
          <w:lang w:val="en-US"/>
        </w:rPr>
        <w:tab/>
        <w:t>21.Feb</w:t>
      </w:r>
      <w:r w:rsidRPr="000E081C">
        <w:rPr>
          <w:rFonts w:ascii="Verdana" w:hAnsi="Verdana"/>
          <w:lang w:val="en-US"/>
        </w:rPr>
        <w:tab/>
        <w:t>18.00h</w:t>
      </w:r>
      <w:r w:rsidRPr="000E081C">
        <w:rPr>
          <w:rFonts w:ascii="Verdana" w:hAnsi="Verdana"/>
          <w:lang w:val="en-US"/>
        </w:rPr>
        <w:tab/>
      </w:r>
      <w:proofErr w:type="spellStart"/>
      <w:r w:rsidRPr="000E081C">
        <w:rPr>
          <w:rFonts w:ascii="Verdana" w:hAnsi="Verdana"/>
          <w:lang w:val="en-US"/>
        </w:rPr>
        <w:t>Chorprobe</w:t>
      </w:r>
      <w:proofErr w:type="spellEnd"/>
      <w:r w:rsidRPr="000E081C">
        <w:rPr>
          <w:rFonts w:ascii="Verdana" w:hAnsi="Verdana"/>
          <w:lang w:val="en-US"/>
        </w:rPr>
        <w:tab/>
      </w:r>
      <w:r w:rsidRPr="000E081C">
        <w:rPr>
          <w:rFonts w:ascii="Verdana" w:hAnsi="Verdana"/>
          <w:lang w:val="en-US"/>
        </w:rPr>
        <w:tab/>
      </w:r>
      <w:proofErr w:type="spellStart"/>
      <w:r w:rsidRPr="000E081C">
        <w:rPr>
          <w:rFonts w:ascii="Verdana" w:hAnsi="Verdana"/>
          <w:lang w:val="en-US"/>
        </w:rPr>
        <w:t>Ca</w:t>
      </w:r>
      <w:r>
        <w:rPr>
          <w:rFonts w:ascii="Verdana" w:hAnsi="Verdana"/>
          <w:lang w:val="en-US"/>
        </w:rPr>
        <w:t>rpani</w:t>
      </w:r>
      <w:proofErr w:type="spellEnd"/>
    </w:p>
    <w:p w14:paraId="590AC67C" w14:textId="69561C34" w:rsidR="000E081C" w:rsidRDefault="000E081C" w:rsidP="00867332">
      <w:pPr>
        <w:spacing w:line="276" w:lineRule="auto"/>
        <w:rPr>
          <w:rFonts w:ascii="Verdana" w:hAnsi="Verdana"/>
          <w:lang w:val="de-AT"/>
        </w:rPr>
      </w:pPr>
      <w:r w:rsidRPr="000E081C">
        <w:rPr>
          <w:rFonts w:ascii="Verdana" w:hAnsi="Verdana"/>
          <w:lang w:val="de-AT"/>
        </w:rPr>
        <w:t>So</w:t>
      </w:r>
      <w:r w:rsidRPr="000E081C">
        <w:rPr>
          <w:rFonts w:ascii="Verdana" w:hAnsi="Verdana"/>
          <w:lang w:val="de-AT"/>
        </w:rPr>
        <w:tab/>
        <w:t>22.Feb</w:t>
      </w:r>
      <w:r w:rsidRPr="000E081C">
        <w:rPr>
          <w:rFonts w:ascii="Verdana" w:hAnsi="Verdana"/>
          <w:lang w:val="de-AT"/>
        </w:rPr>
        <w:tab/>
        <w:t>08.00h</w:t>
      </w:r>
      <w:r w:rsidRPr="000E081C">
        <w:rPr>
          <w:rFonts w:ascii="Verdana" w:hAnsi="Verdana"/>
          <w:lang w:val="de-AT"/>
        </w:rPr>
        <w:tab/>
        <w:t>Einsingen</w:t>
      </w:r>
      <w:r w:rsidRPr="000E081C">
        <w:rPr>
          <w:rFonts w:ascii="Verdana" w:hAnsi="Verdana"/>
          <w:lang w:val="de-AT"/>
        </w:rPr>
        <w:tab/>
      </w:r>
      <w:r w:rsidRPr="000E081C">
        <w:rPr>
          <w:rFonts w:ascii="Verdana" w:hAnsi="Verdana"/>
          <w:lang w:val="de-AT"/>
        </w:rPr>
        <w:tab/>
      </w:r>
      <w:r w:rsidR="00DC381D">
        <w:rPr>
          <w:rFonts w:ascii="Verdana" w:hAnsi="Verdana"/>
          <w:lang w:val="de-AT"/>
        </w:rPr>
        <w:t xml:space="preserve">9h </w:t>
      </w:r>
      <w:proofErr w:type="spellStart"/>
      <w:r w:rsidRPr="000E081C">
        <w:rPr>
          <w:rFonts w:ascii="Verdana" w:hAnsi="Verdana"/>
          <w:lang w:val="de-AT"/>
        </w:rPr>
        <w:t>Ca</w:t>
      </w:r>
      <w:r>
        <w:rPr>
          <w:rFonts w:ascii="Verdana" w:hAnsi="Verdana"/>
          <w:lang w:val="de-AT"/>
        </w:rPr>
        <w:t>rpani</w:t>
      </w:r>
      <w:proofErr w:type="spellEnd"/>
      <w:r>
        <w:rPr>
          <w:rFonts w:ascii="Verdana" w:hAnsi="Verdana"/>
          <w:lang w:val="de-AT"/>
        </w:rPr>
        <w:t xml:space="preserve"> Missa in F</w:t>
      </w:r>
    </w:p>
    <w:p w14:paraId="1D0907FF" w14:textId="7E84878B" w:rsidR="000E081C" w:rsidRDefault="000E081C" w:rsidP="00867332">
      <w:pPr>
        <w:spacing w:line="276" w:lineRule="auto"/>
        <w:rPr>
          <w:rFonts w:ascii="Verdana" w:hAnsi="Verdana"/>
          <w:lang w:val="de-AT"/>
        </w:rPr>
      </w:pPr>
    </w:p>
    <w:p w14:paraId="3D50CB65" w14:textId="505E6BCE" w:rsidR="000E081C" w:rsidRPr="00183B96" w:rsidRDefault="000E081C" w:rsidP="00867332">
      <w:pPr>
        <w:spacing w:line="276" w:lineRule="auto"/>
        <w:rPr>
          <w:rFonts w:ascii="Verdana" w:hAnsi="Verdana"/>
          <w:lang w:val="en-US"/>
        </w:rPr>
      </w:pPr>
      <w:r w:rsidRPr="00183B96">
        <w:rPr>
          <w:rFonts w:ascii="Verdana" w:hAnsi="Verdana"/>
          <w:lang w:val="en-US"/>
        </w:rPr>
        <w:t>Do</w:t>
      </w:r>
      <w:r w:rsidRPr="00183B96">
        <w:rPr>
          <w:rFonts w:ascii="Verdana" w:hAnsi="Verdana"/>
          <w:lang w:val="en-US"/>
        </w:rPr>
        <w:tab/>
        <w:t>26.Feb</w:t>
      </w:r>
      <w:r w:rsidRPr="00183B96">
        <w:rPr>
          <w:rFonts w:ascii="Verdana" w:hAnsi="Verdana"/>
          <w:lang w:val="en-US"/>
        </w:rPr>
        <w:tab/>
        <w:t>18.00h</w:t>
      </w:r>
      <w:r w:rsidRPr="00183B96">
        <w:rPr>
          <w:rFonts w:ascii="Verdana" w:hAnsi="Verdana"/>
          <w:lang w:val="en-US"/>
        </w:rPr>
        <w:tab/>
      </w:r>
      <w:proofErr w:type="spellStart"/>
      <w:r w:rsidRPr="00183B96"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>Palestrina, Puccini</w:t>
      </w:r>
    </w:p>
    <w:p w14:paraId="44D1E40C" w14:textId="31073ED6" w:rsidR="000E081C" w:rsidRPr="000E081C" w:rsidRDefault="000E081C" w:rsidP="00867332">
      <w:pPr>
        <w:spacing w:line="276" w:lineRule="auto"/>
        <w:rPr>
          <w:rFonts w:ascii="Verdana" w:hAnsi="Verdana"/>
          <w:lang w:val="en-US"/>
        </w:rPr>
      </w:pPr>
      <w:r w:rsidRPr="000E081C">
        <w:rPr>
          <w:rFonts w:ascii="Verdana" w:hAnsi="Verdana"/>
          <w:lang w:val="en-US"/>
        </w:rPr>
        <w:t>Sa</w:t>
      </w:r>
      <w:r w:rsidRPr="000E081C">
        <w:rPr>
          <w:rFonts w:ascii="Verdana" w:hAnsi="Verdana"/>
          <w:lang w:val="en-US"/>
        </w:rPr>
        <w:tab/>
        <w:t>28.Feb</w:t>
      </w:r>
      <w:r w:rsidRPr="000E081C">
        <w:rPr>
          <w:rFonts w:ascii="Verdana" w:hAnsi="Verdana"/>
          <w:lang w:val="en-US"/>
        </w:rPr>
        <w:tab/>
        <w:t>18.00h</w:t>
      </w:r>
      <w:r w:rsidRPr="000E081C">
        <w:rPr>
          <w:rFonts w:ascii="Verdana" w:hAnsi="Verdana"/>
          <w:lang w:val="en-US"/>
        </w:rPr>
        <w:tab/>
      </w:r>
      <w:proofErr w:type="spellStart"/>
      <w:r w:rsidRPr="000E081C">
        <w:rPr>
          <w:rFonts w:ascii="Verdana" w:hAnsi="Verdana"/>
          <w:lang w:val="en-US"/>
        </w:rPr>
        <w:t>Chorprobe</w:t>
      </w:r>
      <w:proofErr w:type="spellEnd"/>
      <w:r w:rsidRPr="000E081C">
        <w:rPr>
          <w:rFonts w:ascii="Verdana" w:hAnsi="Verdana"/>
          <w:lang w:val="en-US"/>
        </w:rPr>
        <w:tab/>
      </w:r>
      <w:r w:rsidRPr="000E081C">
        <w:rPr>
          <w:rFonts w:ascii="Verdana" w:hAnsi="Verdana"/>
          <w:lang w:val="en-US"/>
        </w:rPr>
        <w:tab/>
        <w:t>Pa</w:t>
      </w:r>
      <w:r>
        <w:rPr>
          <w:rFonts w:ascii="Verdana" w:hAnsi="Verdana"/>
          <w:lang w:val="en-US"/>
        </w:rPr>
        <w:t>lestrina</w:t>
      </w:r>
    </w:p>
    <w:p w14:paraId="6F5C84C4" w14:textId="7422A74B" w:rsidR="00736423" w:rsidRPr="0071049F" w:rsidRDefault="000E081C" w:rsidP="00867332">
      <w:pPr>
        <w:spacing w:line="276" w:lineRule="auto"/>
        <w:rPr>
          <w:rFonts w:ascii="Verdana" w:hAnsi="Verdana"/>
          <w:lang w:val="en-US"/>
        </w:rPr>
      </w:pPr>
      <w:proofErr w:type="gramStart"/>
      <w:r w:rsidRPr="0071049F">
        <w:rPr>
          <w:rFonts w:ascii="Verdana" w:hAnsi="Verdana"/>
          <w:lang w:val="en-US"/>
        </w:rPr>
        <w:t>So</w:t>
      </w:r>
      <w:proofErr w:type="gramEnd"/>
      <w:r w:rsidRPr="0071049F">
        <w:rPr>
          <w:rFonts w:ascii="Verdana" w:hAnsi="Verdana"/>
          <w:lang w:val="en-US"/>
        </w:rPr>
        <w:tab/>
        <w:t>01.Mar</w:t>
      </w:r>
      <w:r w:rsidRPr="0071049F">
        <w:rPr>
          <w:rFonts w:ascii="Verdana" w:hAnsi="Verdana"/>
          <w:lang w:val="en-US"/>
        </w:rPr>
        <w:tab/>
        <w:t>08.00h</w:t>
      </w:r>
      <w:r w:rsidRPr="0071049F">
        <w:rPr>
          <w:rFonts w:ascii="Verdana" w:hAnsi="Verdana"/>
          <w:lang w:val="en-US"/>
        </w:rPr>
        <w:tab/>
      </w:r>
      <w:proofErr w:type="spellStart"/>
      <w:r w:rsidRPr="0071049F">
        <w:rPr>
          <w:rFonts w:ascii="Verdana" w:hAnsi="Verdana"/>
          <w:lang w:val="en-US"/>
        </w:rPr>
        <w:t>Einsingen</w:t>
      </w:r>
      <w:proofErr w:type="spellEnd"/>
      <w:r w:rsidRPr="0071049F">
        <w:rPr>
          <w:rFonts w:ascii="Verdana" w:hAnsi="Verdana"/>
          <w:lang w:val="en-US"/>
        </w:rPr>
        <w:tab/>
      </w:r>
      <w:r w:rsidRPr="0071049F">
        <w:rPr>
          <w:rFonts w:ascii="Verdana" w:hAnsi="Verdana"/>
          <w:lang w:val="en-US"/>
        </w:rPr>
        <w:tab/>
      </w:r>
      <w:r w:rsidR="00DC381D" w:rsidRPr="0071049F">
        <w:rPr>
          <w:rFonts w:ascii="Verdana" w:hAnsi="Verdana"/>
          <w:lang w:val="en-US"/>
        </w:rPr>
        <w:t xml:space="preserve">9h </w:t>
      </w:r>
      <w:r w:rsidRPr="0071049F">
        <w:rPr>
          <w:rFonts w:ascii="Verdana" w:hAnsi="Verdana"/>
          <w:lang w:val="en-US"/>
        </w:rPr>
        <w:t xml:space="preserve">Palestrina </w:t>
      </w:r>
      <w:proofErr w:type="spellStart"/>
      <w:r w:rsidRPr="0071049F">
        <w:rPr>
          <w:rFonts w:ascii="Verdana" w:hAnsi="Verdana"/>
          <w:lang w:val="en-US"/>
        </w:rPr>
        <w:t>Missa</w:t>
      </w:r>
      <w:proofErr w:type="spellEnd"/>
      <w:r w:rsidRPr="0071049F">
        <w:rPr>
          <w:rFonts w:ascii="Verdana" w:hAnsi="Verdana"/>
          <w:lang w:val="en-US"/>
        </w:rPr>
        <w:t xml:space="preserve"> Brevis</w:t>
      </w:r>
    </w:p>
    <w:p w14:paraId="3810FCEF" w14:textId="7EC42C8B" w:rsidR="00DC381D" w:rsidRPr="0071049F" w:rsidRDefault="00DC381D" w:rsidP="00867332">
      <w:pPr>
        <w:spacing w:line="276" w:lineRule="auto"/>
        <w:rPr>
          <w:rFonts w:ascii="Verdana" w:hAnsi="Verdana"/>
          <w:lang w:val="en-US"/>
        </w:rPr>
      </w:pPr>
    </w:p>
    <w:p w14:paraId="46EDDAE3" w14:textId="1724B2FC" w:rsidR="00DC381D" w:rsidRPr="0071049F" w:rsidRDefault="00DC381D" w:rsidP="00867332">
      <w:pPr>
        <w:spacing w:line="276" w:lineRule="auto"/>
        <w:rPr>
          <w:rFonts w:ascii="Verdana" w:hAnsi="Verdana"/>
          <w:lang w:val="en-US"/>
        </w:rPr>
      </w:pPr>
      <w:r w:rsidRPr="0071049F">
        <w:rPr>
          <w:rFonts w:ascii="Verdana" w:hAnsi="Verdana"/>
          <w:lang w:val="en-US"/>
        </w:rPr>
        <w:t>Do</w:t>
      </w:r>
      <w:r w:rsidRPr="0071049F">
        <w:rPr>
          <w:rFonts w:ascii="Verdana" w:hAnsi="Verdana"/>
          <w:lang w:val="en-US"/>
        </w:rPr>
        <w:tab/>
        <w:t>05.Mar</w:t>
      </w:r>
      <w:r w:rsidRPr="0071049F">
        <w:rPr>
          <w:rFonts w:ascii="Verdana" w:hAnsi="Verdana"/>
          <w:lang w:val="en-US"/>
        </w:rPr>
        <w:tab/>
        <w:t>18.00h</w:t>
      </w:r>
      <w:r w:rsidRPr="0071049F">
        <w:rPr>
          <w:rFonts w:ascii="Verdana" w:hAnsi="Verdana"/>
          <w:lang w:val="en-US"/>
        </w:rPr>
        <w:tab/>
      </w:r>
      <w:proofErr w:type="spellStart"/>
      <w:r w:rsidRPr="0071049F"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>Pellegrini, Puccini</w:t>
      </w:r>
    </w:p>
    <w:p w14:paraId="6A405954" w14:textId="4EA2D3B7" w:rsidR="00DC381D" w:rsidRPr="0071049F" w:rsidRDefault="00DC381D" w:rsidP="00867332">
      <w:pPr>
        <w:spacing w:line="276" w:lineRule="auto"/>
        <w:rPr>
          <w:rFonts w:ascii="Verdana" w:hAnsi="Verdana"/>
          <w:lang w:val="en-US"/>
        </w:rPr>
      </w:pPr>
      <w:r w:rsidRPr="0071049F">
        <w:rPr>
          <w:rFonts w:ascii="Verdana" w:hAnsi="Verdana"/>
          <w:lang w:val="en-US"/>
        </w:rPr>
        <w:t>Sa</w:t>
      </w:r>
      <w:r w:rsidRPr="0071049F">
        <w:rPr>
          <w:rFonts w:ascii="Verdana" w:hAnsi="Verdana"/>
          <w:lang w:val="en-US"/>
        </w:rPr>
        <w:tab/>
        <w:t>07.Mar</w:t>
      </w:r>
      <w:r w:rsidRPr="0071049F">
        <w:rPr>
          <w:rFonts w:ascii="Verdana" w:hAnsi="Verdana"/>
          <w:lang w:val="en-US"/>
        </w:rPr>
        <w:tab/>
        <w:t>18.00h</w:t>
      </w:r>
      <w:r w:rsidRPr="0071049F">
        <w:rPr>
          <w:rFonts w:ascii="Verdana" w:hAnsi="Verdana"/>
          <w:lang w:val="en-US"/>
        </w:rPr>
        <w:tab/>
      </w:r>
      <w:proofErr w:type="spellStart"/>
      <w:r w:rsidRPr="0071049F">
        <w:rPr>
          <w:rFonts w:ascii="Verdana" w:hAnsi="Verdana"/>
          <w:lang w:val="en-US"/>
        </w:rPr>
        <w:t>Chorprobe</w:t>
      </w:r>
      <w:proofErr w:type="spellEnd"/>
      <w:r w:rsidRPr="0071049F">
        <w:rPr>
          <w:rFonts w:ascii="Verdana" w:hAnsi="Verdana"/>
          <w:lang w:val="en-US"/>
        </w:rPr>
        <w:tab/>
      </w:r>
      <w:r w:rsidRPr="0071049F">
        <w:rPr>
          <w:rFonts w:ascii="Verdana" w:hAnsi="Verdana"/>
          <w:lang w:val="en-US"/>
        </w:rPr>
        <w:tab/>
        <w:t>Pellegrini</w:t>
      </w:r>
    </w:p>
    <w:p w14:paraId="57A0F5B6" w14:textId="7311BA5D" w:rsidR="00DC381D" w:rsidRDefault="00DC381D" w:rsidP="00867332">
      <w:pPr>
        <w:spacing w:line="276" w:lineRule="auto"/>
        <w:rPr>
          <w:rFonts w:ascii="Verdana" w:hAnsi="Verdana"/>
          <w:lang w:val="de-AT"/>
        </w:rPr>
      </w:pPr>
      <w:r w:rsidRPr="00EF5B3C">
        <w:rPr>
          <w:rFonts w:ascii="Verdana" w:hAnsi="Verdana"/>
          <w:lang w:val="de-AT"/>
        </w:rPr>
        <w:t>So</w:t>
      </w:r>
      <w:r w:rsidRPr="00EF5B3C">
        <w:rPr>
          <w:rFonts w:ascii="Verdana" w:hAnsi="Verdana"/>
          <w:lang w:val="de-AT"/>
        </w:rPr>
        <w:tab/>
        <w:t>08.Mar</w:t>
      </w:r>
      <w:r w:rsidRPr="00EF5B3C">
        <w:rPr>
          <w:rFonts w:ascii="Verdana" w:hAnsi="Verdana"/>
          <w:lang w:val="de-AT"/>
        </w:rPr>
        <w:tab/>
        <w:t>08.00h</w:t>
      </w:r>
      <w:r w:rsidRPr="00EF5B3C">
        <w:rPr>
          <w:rFonts w:ascii="Verdana" w:hAnsi="Verdana"/>
          <w:lang w:val="de-AT"/>
        </w:rPr>
        <w:tab/>
        <w:t>Einsingen</w:t>
      </w:r>
      <w:r w:rsidRPr="00EF5B3C">
        <w:rPr>
          <w:rFonts w:ascii="Verdana" w:hAnsi="Verdana"/>
          <w:lang w:val="de-AT"/>
        </w:rPr>
        <w:tab/>
      </w:r>
      <w:r w:rsidRPr="00EF5B3C">
        <w:rPr>
          <w:rFonts w:ascii="Verdana" w:hAnsi="Verdana"/>
          <w:lang w:val="de-AT"/>
        </w:rPr>
        <w:tab/>
        <w:t xml:space="preserve">9h </w:t>
      </w:r>
      <w:proofErr w:type="spellStart"/>
      <w:r w:rsidRPr="00EF5B3C">
        <w:rPr>
          <w:rFonts w:ascii="Verdana" w:hAnsi="Verdana"/>
          <w:lang w:val="de-AT"/>
        </w:rPr>
        <w:t>Pellegrini</w:t>
      </w:r>
      <w:proofErr w:type="spellEnd"/>
      <w:r w:rsidRPr="00EF5B3C">
        <w:rPr>
          <w:rFonts w:ascii="Verdana" w:hAnsi="Verdana"/>
          <w:lang w:val="de-AT"/>
        </w:rPr>
        <w:t xml:space="preserve"> Missa in A</w:t>
      </w:r>
    </w:p>
    <w:p w14:paraId="0A27897C" w14:textId="29D20BBA" w:rsidR="00EF5B3C" w:rsidRDefault="00EF5B3C" w:rsidP="00867332">
      <w:pPr>
        <w:spacing w:line="276" w:lineRule="auto"/>
        <w:rPr>
          <w:rFonts w:ascii="Verdana" w:hAnsi="Verdana"/>
          <w:lang w:val="de-AT"/>
        </w:rPr>
      </w:pPr>
    </w:p>
    <w:p w14:paraId="7A18A274" w14:textId="777CB732" w:rsidR="00EF5B3C" w:rsidRPr="00C628A0" w:rsidRDefault="00EF5B3C" w:rsidP="00867332">
      <w:pPr>
        <w:spacing w:line="276" w:lineRule="auto"/>
        <w:rPr>
          <w:rFonts w:ascii="Verdana" w:hAnsi="Verdana"/>
          <w:lang w:val="en-US"/>
        </w:rPr>
      </w:pPr>
      <w:r w:rsidRPr="00C628A0">
        <w:rPr>
          <w:rFonts w:ascii="Verdana" w:hAnsi="Verdana"/>
          <w:lang w:val="en-US"/>
        </w:rPr>
        <w:t>Do</w:t>
      </w:r>
      <w:r w:rsidRPr="00C628A0">
        <w:rPr>
          <w:rFonts w:ascii="Verdana" w:hAnsi="Verdana"/>
          <w:lang w:val="en-US"/>
        </w:rPr>
        <w:tab/>
        <w:t>12.Mar</w:t>
      </w:r>
      <w:r w:rsidRPr="00C628A0">
        <w:rPr>
          <w:rFonts w:ascii="Verdana" w:hAnsi="Verdana"/>
          <w:lang w:val="en-US"/>
        </w:rPr>
        <w:tab/>
        <w:t>18.00h</w:t>
      </w:r>
      <w:r w:rsidRPr="00C628A0">
        <w:rPr>
          <w:rFonts w:ascii="Verdana" w:hAnsi="Verdana"/>
          <w:lang w:val="en-US"/>
        </w:rPr>
        <w:tab/>
      </w:r>
      <w:proofErr w:type="spellStart"/>
      <w:r w:rsidRPr="00C628A0">
        <w:rPr>
          <w:rFonts w:ascii="Verdana" w:hAnsi="Verdana"/>
          <w:lang w:val="en-US"/>
        </w:rPr>
        <w:t>Chorprobe</w:t>
      </w:r>
      <w:proofErr w:type="spellEnd"/>
      <w:r w:rsidR="00C628A0" w:rsidRPr="00C628A0">
        <w:rPr>
          <w:rFonts w:ascii="Verdana" w:hAnsi="Verdana"/>
          <w:lang w:val="en-US"/>
        </w:rPr>
        <w:tab/>
      </w:r>
      <w:r w:rsidR="00C628A0" w:rsidRPr="00C628A0">
        <w:rPr>
          <w:rFonts w:ascii="Verdana" w:hAnsi="Verdana"/>
          <w:lang w:val="en-US"/>
        </w:rPr>
        <w:tab/>
        <w:t>Moz</w:t>
      </w:r>
      <w:r w:rsidR="00C628A0">
        <w:rPr>
          <w:rFonts w:ascii="Verdana" w:hAnsi="Verdana"/>
          <w:lang w:val="en-US"/>
        </w:rPr>
        <w:t>art, Puccini</w:t>
      </w:r>
    </w:p>
    <w:p w14:paraId="31C4CBC7" w14:textId="5011EC78" w:rsidR="00EF5B3C" w:rsidRDefault="00EF5B3C" w:rsidP="00867332">
      <w:pPr>
        <w:spacing w:line="276" w:lineRule="auto"/>
        <w:rPr>
          <w:rFonts w:ascii="Verdana" w:hAnsi="Verdana"/>
          <w:lang w:val="de-AT"/>
        </w:rPr>
      </w:pPr>
      <w:r w:rsidRPr="00EF5B3C">
        <w:rPr>
          <w:rFonts w:ascii="Verdana" w:hAnsi="Verdana"/>
          <w:lang w:val="de-AT"/>
        </w:rPr>
        <w:t>Sa</w:t>
      </w:r>
      <w:r w:rsidRPr="00EF5B3C">
        <w:rPr>
          <w:rFonts w:ascii="Verdana" w:hAnsi="Verdana"/>
          <w:lang w:val="de-AT"/>
        </w:rPr>
        <w:tab/>
        <w:t>14.Mar</w:t>
      </w:r>
      <w:r w:rsidRPr="00EF5B3C">
        <w:rPr>
          <w:rFonts w:ascii="Verdana" w:hAnsi="Verdana"/>
          <w:lang w:val="de-AT"/>
        </w:rPr>
        <w:tab/>
        <w:t>18.00h</w:t>
      </w:r>
      <w:r w:rsidRPr="00EF5B3C">
        <w:rPr>
          <w:rFonts w:ascii="Verdana" w:hAnsi="Verdana"/>
          <w:lang w:val="de-AT"/>
        </w:rPr>
        <w:tab/>
        <w:t>Chorprobe</w:t>
      </w:r>
      <w:r w:rsidRPr="00EF5B3C">
        <w:rPr>
          <w:rFonts w:ascii="Verdana" w:hAnsi="Verdana"/>
          <w:lang w:val="de-AT"/>
        </w:rPr>
        <w:tab/>
      </w:r>
      <w:r w:rsidRPr="00EF5B3C">
        <w:rPr>
          <w:rFonts w:ascii="Verdana" w:hAnsi="Verdana"/>
          <w:lang w:val="de-AT"/>
        </w:rPr>
        <w:tab/>
        <w:t>Mozart MB in d K</w:t>
      </w:r>
      <w:r>
        <w:rPr>
          <w:rFonts w:ascii="Verdana" w:hAnsi="Verdana"/>
          <w:lang w:val="de-AT"/>
        </w:rPr>
        <w:t>V 65</w:t>
      </w:r>
    </w:p>
    <w:p w14:paraId="5AA98A77" w14:textId="54F582A8" w:rsidR="00EF5B3C" w:rsidRDefault="00EF5B3C" w:rsidP="00867332">
      <w:pPr>
        <w:spacing w:line="276" w:lineRule="auto"/>
        <w:rPr>
          <w:rFonts w:ascii="Verdana" w:hAnsi="Verdana"/>
          <w:lang w:val="en-US"/>
        </w:rPr>
      </w:pPr>
      <w:proofErr w:type="gramStart"/>
      <w:r w:rsidRPr="00EF5B3C">
        <w:rPr>
          <w:rFonts w:ascii="Verdana" w:hAnsi="Verdana"/>
          <w:lang w:val="en-US"/>
        </w:rPr>
        <w:t>So</w:t>
      </w:r>
      <w:proofErr w:type="gramEnd"/>
      <w:r w:rsidRPr="00EF5B3C">
        <w:rPr>
          <w:rFonts w:ascii="Verdana" w:hAnsi="Verdana"/>
          <w:lang w:val="en-US"/>
        </w:rPr>
        <w:tab/>
        <w:t>15.Mar</w:t>
      </w:r>
      <w:r w:rsidRPr="00EF5B3C">
        <w:rPr>
          <w:rFonts w:ascii="Verdana" w:hAnsi="Verdana"/>
          <w:lang w:val="en-US"/>
        </w:rPr>
        <w:tab/>
        <w:t>08.00h</w:t>
      </w:r>
      <w:r w:rsidRPr="00EF5B3C">
        <w:rPr>
          <w:rFonts w:ascii="Verdana" w:hAnsi="Verdana"/>
          <w:lang w:val="en-US"/>
        </w:rPr>
        <w:tab/>
        <w:t>GP</w:t>
      </w:r>
      <w:r w:rsidRPr="00EF5B3C">
        <w:rPr>
          <w:rFonts w:ascii="Verdana" w:hAnsi="Verdana"/>
          <w:lang w:val="en-US"/>
        </w:rPr>
        <w:tab/>
      </w:r>
      <w:r w:rsidRPr="00EF5B3C">
        <w:rPr>
          <w:rFonts w:ascii="Verdana" w:hAnsi="Verdana"/>
          <w:lang w:val="en-US"/>
        </w:rPr>
        <w:tab/>
      </w:r>
      <w:r w:rsidRPr="00EF5B3C">
        <w:rPr>
          <w:rFonts w:ascii="Verdana" w:hAnsi="Verdana"/>
          <w:lang w:val="en-US"/>
        </w:rPr>
        <w:tab/>
        <w:t>9h Mo</w:t>
      </w:r>
      <w:r>
        <w:rPr>
          <w:rFonts w:ascii="Verdana" w:hAnsi="Verdana"/>
          <w:lang w:val="en-US"/>
        </w:rPr>
        <w:t>zart MB in d KV 65</w:t>
      </w:r>
    </w:p>
    <w:p w14:paraId="69A247B0" w14:textId="11A510EB" w:rsidR="00EF5B3C" w:rsidRDefault="00EF5B3C" w:rsidP="00867332">
      <w:pPr>
        <w:spacing w:line="276" w:lineRule="auto"/>
        <w:rPr>
          <w:rFonts w:ascii="Verdana" w:hAnsi="Verdana"/>
          <w:lang w:val="en-US"/>
        </w:rPr>
      </w:pPr>
    </w:p>
    <w:p w14:paraId="0486C305" w14:textId="382C5165" w:rsidR="00EF5B3C" w:rsidRDefault="00EF5B3C" w:rsidP="00867332">
      <w:pPr>
        <w:spacing w:line="276" w:lineRule="auto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Do</w:t>
      </w:r>
      <w:r>
        <w:rPr>
          <w:rFonts w:ascii="Verdana" w:hAnsi="Verdana"/>
          <w:lang w:val="en-US"/>
        </w:rPr>
        <w:tab/>
        <w:t>19.Mar</w:t>
      </w:r>
      <w:r>
        <w:rPr>
          <w:rFonts w:ascii="Verdana" w:hAnsi="Verdana"/>
          <w:lang w:val="en-US"/>
        </w:rPr>
        <w:tab/>
        <w:t>18.00h</w:t>
      </w:r>
      <w:r>
        <w:rPr>
          <w:rFonts w:ascii="Verdana" w:hAnsi="Verdana"/>
          <w:lang w:val="en-US"/>
        </w:rPr>
        <w:tab/>
      </w:r>
      <w:proofErr w:type="spellStart"/>
      <w:r>
        <w:rPr>
          <w:rFonts w:ascii="Verdana" w:hAnsi="Verdana"/>
          <w:lang w:val="en-US"/>
        </w:rPr>
        <w:t>Chorprobe</w:t>
      </w:r>
      <w:proofErr w:type="spellEnd"/>
      <w:r w:rsidR="00C628A0">
        <w:rPr>
          <w:rFonts w:ascii="Verdana" w:hAnsi="Verdana"/>
          <w:lang w:val="en-US"/>
        </w:rPr>
        <w:tab/>
      </w:r>
      <w:r w:rsidR="00C628A0">
        <w:rPr>
          <w:rFonts w:ascii="Verdana" w:hAnsi="Verdana"/>
          <w:lang w:val="en-US"/>
        </w:rPr>
        <w:tab/>
        <w:t xml:space="preserve">Puccini, </w:t>
      </w:r>
      <w:proofErr w:type="spellStart"/>
      <w:r w:rsidR="00C628A0">
        <w:rPr>
          <w:rFonts w:ascii="Verdana" w:hAnsi="Verdana"/>
          <w:lang w:val="en-US"/>
        </w:rPr>
        <w:t>Eybler</w:t>
      </w:r>
      <w:proofErr w:type="spellEnd"/>
      <w:r w:rsidR="00C628A0">
        <w:rPr>
          <w:rFonts w:ascii="Verdana" w:hAnsi="Verdana"/>
          <w:lang w:val="en-US"/>
        </w:rPr>
        <w:t xml:space="preserve"> </w:t>
      </w:r>
      <w:proofErr w:type="spellStart"/>
      <w:r w:rsidR="00C628A0">
        <w:rPr>
          <w:rFonts w:ascii="Verdana" w:hAnsi="Verdana"/>
          <w:lang w:val="en-US"/>
        </w:rPr>
        <w:t>tt</w:t>
      </w:r>
      <w:proofErr w:type="spellEnd"/>
      <w:r w:rsidR="00C628A0">
        <w:rPr>
          <w:rFonts w:ascii="Verdana" w:hAnsi="Verdana"/>
          <w:lang w:val="en-US"/>
        </w:rPr>
        <w:t>, Mozart 220</w:t>
      </w:r>
      <w:bookmarkStart w:id="0" w:name="_GoBack"/>
      <w:bookmarkEnd w:id="0"/>
    </w:p>
    <w:p w14:paraId="5D6CD477" w14:textId="48532697" w:rsidR="00EF5B3C" w:rsidRPr="00C628A0" w:rsidRDefault="00EF5B3C" w:rsidP="00867332">
      <w:pPr>
        <w:spacing w:line="276" w:lineRule="auto"/>
        <w:rPr>
          <w:rFonts w:ascii="Verdana" w:hAnsi="Verdana"/>
          <w:lang w:val="en-US"/>
        </w:rPr>
      </w:pPr>
      <w:r w:rsidRPr="00C628A0">
        <w:rPr>
          <w:rFonts w:ascii="Verdana" w:hAnsi="Verdana"/>
          <w:lang w:val="en-US"/>
        </w:rPr>
        <w:t>Sa</w:t>
      </w:r>
      <w:r w:rsidRPr="00C628A0">
        <w:rPr>
          <w:rFonts w:ascii="Verdana" w:hAnsi="Verdana"/>
          <w:lang w:val="en-US"/>
        </w:rPr>
        <w:tab/>
        <w:t>21.Mar</w:t>
      </w:r>
      <w:r w:rsidRPr="00C628A0">
        <w:rPr>
          <w:rFonts w:ascii="Verdana" w:hAnsi="Verdana"/>
          <w:lang w:val="en-US"/>
        </w:rPr>
        <w:tab/>
        <w:t>18.00h</w:t>
      </w:r>
      <w:r w:rsidRPr="00C628A0">
        <w:rPr>
          <w:rFonts w:ascii="Verdana" w:hAnsi="Verdana"/>
          <w:lang w:val="en-US"/>
        </w:rPr>
        <w:tab/>
      </w:r>
      <w:proofErr w:type="spellStart"/>
      <w:r w:rsidRPr="00C628A0">
        <w:rPr>
          <w:rFonts w:ascii="Verdana" w:hAnsi="Verdana"/>
          <w:lang w:val="en-US"/>
        </w:rPr>
        <w:t>Chorprobe</w:t>
      </w:r>
      <w:proofErr w:type="spellEnd"/>
      <w:r w:rsidRPr="00C628A0">
        <w:rPr>
          <w:rFonts w:ascii="Verdana" w:hAnsi="Verdana"/>
          <w:lang w:val="en-US"/>
        </w:rPr>
        <w:tab/>
      </w:r>
      <w:r w:rsidRPr="00C628A0">
        <w:rPr>
          <w:rFonts w:ascii="Verdana" w:hAnsi="Verdana"/>
          <w:lang w:val="en-US"/>
        </w:rPr>
        <w:tab/>
        <w:t>Hassler, etc.</w:t>
      </w:r>
    </w:p>
    <w:p w14:paraId="38FC416D" w14:textId="67FEDB67" w:rsidR="00EF5B3C" w:rsidRDefault="00EF5B3C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22.Mar</w:t>
      </w:r>
      <w:r>
        <w:rPr>
          <w:rFonts w:ascii="Verdana" w:hAnsi="Verdana"/>
          <w:lang w:val="de-AT"/>
        </w:rPr>
        <w:tab/>
        <w:t>08.10h</w:t>
      </w:r>
      <w:r>
        <w:rPr>
          <w:rFonts w:ascii="Verdana" w:hAnsi="Verdana"/>
          <w:lang w:val="de-AT"/>
        </w:rPr>
        <w:tab/>
        <w:t>Einsingen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 xml:space="preserve">9h Hassler Missa </w:t>
      </w:r>
      <w:proofErr w:type="spellStart"/>
      <w:r>
        <w:rPr>
          <w:rFonts w:ascii="Verdana" w:hAnsi="Verdana"/>
          <w:lang w:val="de-AT"/>
        </w:rPr>
        <w:t>Secunda</w:t>
      </w:r>
      <w:proofErr w:type="spellEnd"/>
    </w:p>
    <w:p w14:paraId="3733F15C" w14:textId="5EBF2253" w:rsidR="00EF5B3C" w:rsidRDefault="00EF5B3C" w:rsidP="00867332">
      <w:pPr>
        <w:spacing w:line="276" w:lineRule="auto"/>
        <w:rPr>
          <w:rFonts w:ascii="Verdana" w:hAnsi="Verdana"/>
          <w:lang w:val="de-AT"/>
        </w:rPr>
      </w:pPr>
    </w:p>
    <w:p w14:paraId="6594A410" w14:textId="1FAFDF89" w:rsidR="00EF5B3C" w:rsidRDefault="00EF5B3C" w:rsidP="00867332">
      <w:pPr>
        <w:spacing w:line="276" w:lineRule="auto"/>
        <w:rPr>
          <w:rFonts w:ascii="Verdana" w:hAnsi="Verdana"/>
          <w:lang w:val="de-AT"/>
        </w:rPr>
      </w:pPr>
      <w:r w:rsidRPr="00EF5B3C">
        <w:rPr>
          <w:rFonts w:ascii="Verdana" w:hAnsi="Verdana"/>
          <w:lang w:val="de-AT"/>
        </w:rPr>
        <w:t>Do</w:t>
      </w:r>
      <w:r w:rsidRPr="00EF5B3C">
        <w:rPr>
          <w:rFonts w:ascii="Verdana" w:hAnsi="Verdana"/>
          <w:lang w:val="de-AT"/>
        </w:rPr>
        <w:tab/>
        <w:t>26.Mar</w:t>
      </w:r>
      <w:r w:rsidRPr="00EF5B3C">
        <w:rPr>
          <w:rFonts w:ascii="Verdana" w:hAnsi="Verdana"/>
          <w:lang w:val="de-AT"/>
        </w:rPr>
        <w:tab/>
        <w:t>18.00h</w:t>
      </w:r>
      <w:r w:rsidRPr="00EF5B3C">
        <w:rPr>
          <w:rFonts w:ascii="Verdana" w:hAnsi="Verdana"/>
          <w:lang w:val="de-AT"/>
        </w:rPr>
        <w:tab/>
        <w:t>Chorprobe</w:t>
      </w:r>
      <w:r w:rsidRPr="00EF5B3C">
        <w:rPr>
          <w:rFonts w:ascii="Verdana" w:hAnsi="Verdana"/>
          <w:lang w:val="de-AT"/>
        </w:rPr>
        <w:tab/>
      </w:r>
      <w:r w:rsidRPr="00EF5B3C">
        <w:rPr>
          <w:rFonts w:ascii="Verdana" w:hAnsi="Verdana"/>
          <w:lang w:val="de-AT"/>
        </w:rPr>
        <w:tab/>
        <w:t>Schubert Gesänge</w:t>
      </w:r>
      <w:r>
        <w:rPr>
          <w:rFonts w:ascii="Verdana" w:hAnsi="Verdana"/>
          <w:lang w:val="de-AT"/>
        </w:rPr>
        <w:t>, Puccini</w:t>
      </w:r>
    </w:p>
    <w:p w14:paraId="391F5938" w14:textId="12054AC6" w:rsidR="00EF5B3C" w:rsidRPr="00EF5B3C" w:rsidRDefault="00EF5B3C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Sa</w:t>
      </w:r>
      <w:r>
        <w:rPr>
          <w:rFonts w:ascii="Verdana" w:hAnsi="Verdana"/>
          <w:lang w:val="de-AT"/>
        </w:rPr>
        <w:tab/>
        <w:t>28.Mar</w:t>
      </w:r>
      <w:r>
        <w:rPr>
          <w:rFonts w:ascii="Verdana" w:hAnsi="Verdana"/>
          <w:lang w:val="de-AT"/>
        </w:rPr>
        <w:tab/>
        <w:t>18.00h</w:t>
      </w:r>
      <w:r>
        <w:rPr>
          <w:rFonts w:ascii="Verdana" w:hAnsi="Verdana"/>
          <w:lang w:val="de-AT"/>
        </w:rPr>
        <w:tab/>
        <w:t>Chorprobe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Schubert, Hassler, etc.</w:t>
      </w:r>
    </w:p>
    <w:p w14:paraId="1EA120E5" w14:textId="078F9C7D" w:rsidR="0071049F" w:rsidRPr="00EF5B3C" w:rsidRDefault="00EF5B3C" w:rsidP="00867332">
      <w:pPr>
        <w:spacing w:line="276" w:lineRule="auto"/>
        <w:rPr>
          <w:rFonts w:ascii="Verdana" w:hAnsi="Verdana"/>
          <w:lang w:val="de-AT"/>
        </w:rPr>
      </w:pPr>
      <w:r>
        <w:rPr>
          <w:rFonts w:ascii="Verdana" w:hAnsi="Verdana"/>
          <w:lang w:val="de-AT"/>
        </w:rPr>
        <w:t>So</w:t>
      </w:r>
      <w:r>
        <w:rPr>
          <w:rFonts w:ascii="Verdana" w:hAnsi="Verdana"/>
          <w:lang w:val="de-AT"/>
        </w:rPr>
        <w:tab/>
        <w:t>29.Mar</w:t>
      </w:r>
      <w:r>
        <w:rPr>
          <w:rFonts w:ascii="Verdana" w:hAnsi="Verdana"/>
          <w:lang w:val="de-AT"/>
        </w:rPr>
        <w:tab/>
        <w:t>08.00h</w:t>
      </w:r>
      <w:r>
        <w:rPr>
          <w:rFonts w:ascii="Verdana" w:hAnsi="Verdana"/>
          <w:lang w:val="de-AT"/>
        </w:rPr>
        <w:tab/>
        <w:t>Einsingen</w:t>
      </w:r>
      <w:r>
        <w:rPr>
          <w:rFonts w:ascii="Verdana" w:hAnsi="Verdana"/>
          <w:lang w:val="de-AT"/>
        </w:rPr>
        <w:tab/>
      </w:r>
      <w:r>
        <w:rPr>
          <w:rFonts w:ascii="Verdana" w:hAnsi="Verdana"/>
          <w:lang w:val="de-AT"/>
        </w:rPr>
        <w:tab/>
        <w:t>9h Palmsonntag</w:t>
      </w:r>
    </w:p>
    <w:p w14:paraId="024F0BC4" w14:textId="79EC875C" w:rsidR="00823075" w:rsidRPr="00E96316" w:rsidRDefault="00867332" w:rsidP="00867332">
      <w:pPr>
        <w:spacing w:line="276" w:lineRule="auto"/>
        <w:rPr>
          <w:rFonts w:ascii="Verdana" w:hAnsi="Verdana"/>
        </w:rPr>
      </w:pPr>
      <w:r w:rsidRPr="00EF5B3C">
        <w:rPr>
          <w:rFonts w:ascii="Verdana" w:hAnsi="Verdana"/>
          <w:lang w:val="de-AT"/>
        </w:rPr>
        <w:tab/>
      </w:r>
      <w:r w:rsidR="00823075" w:rsidRPr="00823075">
        <w:rPr>
          <w:rFonts w:ascii="Verdana" w:hAnsi="Verdana"/>
          <w:sz w:val="22"/>
          <w:szCs w:val="22"/>
        </w:rPr>
        <w:t>Stand:</w:t>
      </w:r>
      <w:r w:rsidR="00816836">
        <w:rPr>
          <w:rFonts w:ascii="Verdana" w:hAnsi="Verdana"/>
          <w:sz w:val="22"/>
          <w:szCs w:val="22"/>
        </w:rPr>
        <w:t xml:space="preserve"> </w:t>
      </w:r>
      <w:r w:rsidR="0071049F">
        <w:rPr>
          <w:rFonts w:ascii="Verdana" w:hAnsi="Verdana"/>
          <w:sz w:val="22"/>
          <w:szCs w:val="22"/>
        </w:rPr>
        <w:t>2</w:t>
      </w:r>
      <w:r w:rsidR="00EF5B3C">
        <w:rPr>
          <w:rFonts w:ascii="Verdana" w:hAnsi="Verdana"/>
          <w:sz w:val="22"/>
          <w:szCs w:val="22"/>
        </w:rPr>
        <w:t>8</w:t>
      </w:r>
      <w:r w:rsidR="004525DE">
        <w:rPr>
          <w:rFonts w:ascii="Verdana" w:hAnsi="Verdana"/>
          <w:sz w:val="22"/>
          <w:szCs w:val="22"/>
        </w:rPr>
        <w:t>.</w:t>
      </w:r>
      <w:r w:rsidR="00183B96">
        <w:rPr>
          <w:rFonts w:ascii="Verdana" w:hAnsi="Verdana"/>
          <w:sz w:val="22"/>
          <w:szCs w:val="22"/>
        </w:rPr>
        <w:t>Dez</w:t>
      </w:r>
      <w:r w:rsidR="004525DE">
        <w:rPr>
          <w:rFonts w:ascii="Verdana" w:hAnsi="Verdana"/>
          <w:sz w:val="22"/>
          <w:szCs w:val="22"/>
        </w:rPr>
        <w:t>em</w:t>
      </w:r>
      <w:r w:rsidR="003D2240">
        <w:rPr>
          <w:rFonts w:ascii="Verdana" w:hAnsi="Verdana"/>
          <w:sz w:val="22"/>
          <w:szCs w:val="22"/>
        </w:rPr>
        <w:t xml:space="preserve">ber </w:t>
      </w:r>
      <w:r w:rsidR="00AC2C86">
        <w:rPr>
          <w:rFonts w:ascii="Verdana" w:hAnsi="Verdana"/>
          <w:sz w:val="22"/>
          <w:szCs w:val="22"/>
        </w:rPr>
        <w:t>202</w:t>
      </w:r>
      <w:r w:rsidR="00AC1B85">
        <w:rPr>
          <w:rFonts w:ascii="Verdana" w:hAnsi="Verdana"/>
          <w:sz w:val="22"/>
          <w:szCs w:val="22"/>
        </w:rPr>
        <w:t>5</w:t>
      </w:r>
      <w:r w:rsidR="00823075" w:rsidRPr="00823075">
        <w:rPr>
          <w:rFonts w:ascii="Verdana" w:hAnsi="Verdana"/>
          <w:sz w:val="22"/>
          <w:szCs w:val="22"/>
        </w:rPr>
        <w:t xml:space="preserve"> * Änderungen vorbehalten! * </w:t>
      </w:r>
      <w:r w:rsidR="005C573B">
        <w:rPr>
          <w:rFonts w:ascii="Verdana" w:hAnsi="Verdana"/>
          <w:sz w:val="22"/>
          <w:szCs w:val="22"/>
        </w:rPr>
        <w:t xml:space="preserve"> </w:t>
      </w:r>
      <w:r w:rsidR="00823075" w:rsidRPr="00823075">
        <w:rPr>
          <w:rFonts w:ascii="Verdana" w:hAnsi="Verdana"/>
          <w:sz w:val="22"/>
          <w:szCs w:val="22"/>
        </w:rPr>
        <w:t>franziskanerkirche-salzburg.at</w:t>
      </w:r>
    </w:p>
    <w:sectPr w:rsidR="00823075" w:rsidRPr="00E96316" w:rsidSect="00E760EF">
      <w:pgSz w:w="11900" w:h="16840"/>
      <w:pgMar w:top="397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proofState w:spelling="clean" w:grammar="clean"/>
  <w:attachedTemplate r:id="rId1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17F0"/>
    <w:rsid w:val="00001D90"/>
    <w:rsid w:val="00012BA6"/>
    <w:rsid w:val="0001713F"/>
    <w:rsid w:val="00036A8D"/>
    <w:rsid w:val="0003731C"/>
    <w:rsid w:val="00040112"/>
    <w:rsid w:val="00042108"/>
    <w:rsid w:val="00046514"/>
    <w:rsid w:val="00046D51"/>
    <w:rsid w:val="000553F9"/>
    <w:rsid w:val="000575AE"/>
    <w:rsid w:val="0006277B"/>
    <w:rsid w:val="00065884"/>
    <w:rsid w:val="00072290"/>
    <w:rsid w:val="00073189"/>
    <w:rsid w:val="00074D1C"/>
    <w:rsid w:val="00077144"/>
    <w:rsid w:val="000829E4"/>
    <w:rsid w:val="00083E83"/>
    <w:rsid w:val="0008474F"/>
    <w:rsid w:val="000A43E9"/>
    <w:rsid w:val="000C2C38"/>
    <w:rsid w:val="000C2F70"/>
    <w:rsid w:val="000C6319"/>
    <w:rsid w:val="000D0999"/>
    <w:rsid w:val="000D2EED"/>
    <w:rsid w:val="000D6192"/>
    <w:rsid w:val="000D6F2C"/>
    <w:rsid w:val="000E081C"/>
    <w:rsid w:val="000E5DE2"/>
    <w:rsid w:val="000F2178"/>
    <w:rsid w:val="000F2E95"/>
    <w:rsid w:val="000F6D4B"/>
    <w:rsid w:val="0010026F"/>
    <w:rsid w:val="001061EE"/>
    <w:rsid w:val="00107E63"/>
    <w:rsid w:val="00115D0F"/>
    <w:rsid w:val="00115EC7"/>
    <w:rsid w:val="001170C9"/>
    <w:rsid w:val="00123363"/>
    <w:rsid w:val="00123A29"/>
    <w:rsid w:val="00124C19"/>
    <w:rsid w:val="001272EC"/>
    <w:rsid w:val="0013536B"/>
    <w:rsid w:val="00142C50"/>
    <w:rsid w:val="0014443B"/>
    <w:rsid w:val="00157046"/>
    <w:rsid w:val="00164CB7"/>
    <w:rsid w:val="00167367"/>
    <w:rsid w:val="0016748B"/>
    <w:rsid w:val="001676FF"/>
    <w:rsid w:val="00176855"/>
    <w:rsid w:val="00181A6F"/>
    <w:rsid w:val="00183B96"/>
    <w:rsid w:val="00184B6E"/>
    <w:rsid w:val="00186021"/>
    <w:rsid w:val="001963E8"/>
    <w:rsid w:val="001A2C61"/>
    <w:rsid w:val="001B0191"/>
    <w:rsid w:val="001B10D1"/>
    <w:rsid w:val="001B5B19"/>
    <w:rsid w:val="001C0AF3"/>
    <w:rsid w:val="001C0E0B"/>
    <w:rsid w:val="001C3821"/>
    <w:rsid w:val="001D018C"/>
    <w:rsid w:val="001D4235"/>
    <w:rsid w:val="001D48E7"/>
    <w:rsid w:val="001D68DE"/>
    <w:rsid w:val="001D7D81"/>
    <w:rsid w:val="001E0F3C"/>
    <w:rsid w:val="001E2DCB"/>
    <w:rsid w:val="001E545E"/>
    <w:rsid w:val="001E6FFD"/>
    <w:rsid w:val="001E7BEF"/>
    <w:rsid w:val="001F2677"/>
    <w:rsid w:val="001F5846"/>
    <w:rsid w:val="00200F3B"/>
    <w:rsid w:val="002043F7"/>
    <w:rsid w:val="002073EF"/>
    <w:rsid w:val="00214BBC"/>
    <w:rsid w:val="00217C76"/>
    <w:rsid w:val="00224E9F"/>
    <w:rsid w:val="0023231B"/>
    <w:rsid w:val="002406BF"/>
    <w:rsid w:val="0024178D"/>
    <w:rsid w:val="002421DF"/>
    <w:rsid w:val="002469C6"/>
    <w:rsid w:val="00247127"/>
    <w:rsid w:val="00247B55"/>
    <w:rsid w:val="002507EE"/>
    <w:rsid w:val="00250BF5"/>
    <w:rsid w:val="00251B0C"/>
    <w:rsid w:val="002555E1"/>
    <w:rsid w:val="00256957"/>
    <w:rsid w:val="00257521"/>
    <w:rsid w:val="0026055F"/>
    <w:rsid w:val="00262770"/>
    <w:rsid w:val="0026643C"/>
    <w:rsid w:val="00270284"/>
    <w:rsid w:val="00277781"/>
    <w:rsid w:val="00283CDA"/>
    <w:rsid w:val="002907E0"/>
    <w:rsid w:val="00290BB6"/>
    <w:rsid w:val="002966B1"/>
    <w:rsid w:val="00296FFF"/>
    <w:rsid w:val="002A0D03"/>
    <w:rsid w:val="002A3B1C"/>
    <w:rsid w:val="002A4669"/>
    <w:rsid w:val="002B1D07"/>
    <w:rsid w:val="002B4500"/>
    <w:rsid w:val="002C3131"/>
    <w:rsid w:val="002C5B07"/>
    <w:rsid w:val="002C763E"/>
    <w:rsid w:val="002C7835"/>
    <w:rsid w:val="002D06A0"/>
    <w:rsid w:val="002D07AE"/>
    <w:rsid w:val="002D5CDB"/>
    <w:rsid w:val="002D769B"/>
    <w:rsid w:val="002E7359"/>
    <w:rsid w:val="002E7DC2"/>
    <w:rsid w:val="002F046B"/>
    <w:rsid w:val="002F05A6"/>
    <w:rsid w:val="002F7215"/>
    <w:rsid w:val="0030298E"/>
    <w:rsid w:val="0031067D"/>
    <w:rsid w:val="00313AC4"/>
    <w:rsid w:val="003225BF"/>
    <w:rsid w:val="00337208"/>
    <w:rsid w:val="00337F3A"/>
    <w:rsid w:val="003444D8"/>
    <w:rsid w:val="0034539C"/>
    <w:rsid w:val="00350C22"/>
    <w:rsid w:val="00360652"/>
    <w:rsid w:val="0036648B"/>
    <w:rsid w:val="00371BDB"/>
    <w:rsid w:val="0037779D"/>
    <w:rsid w:val="00383DAB"/>
    <w:rsid w:val="003848CF"/>
    <w:rsid w:val="00386111"/>
    <w:rsid w:val="003868B6"/>
    <w:rsid w:val="00390B5D"/>
    <w:rsid w:val="00390BDB"/>
    <w:rsid w:val="003931EE"/>
    <w:rsid w:val="003943AA"/>
    <w:rsid w:val="003A0F95"/>
    <w:rsid w:val="003A4E61"/>
    <w:rsid w:val="003A515D"/>
    <w:rsid w:val="003A7006"/>
    <w:rsid w:val="003B4834"/>
    <w:rsid w:val="003B5EF1"/>
    <w:rsid w:val="003B78E4"/>
    <w:rsid w:val="003C0C1F"/>
    <w:rsid w:val="003C69E2"/>
    <w:rsid w:val="003C7B5F"/>
    <w:rsid w:val="003D0B38"/>
    <w:rsid w:val="003D17F0"/>
    <w:rsid w:val="003D2240"/>
    <w:rsid w:val="003D67AF"/>
    <w:rsid w:val="003E5DEE"/>
    <w:rsid w:val="003E5E5E"/>
    <w:rsid w:val="003F4DBD"/>
    <w:rsid w:val="003F5648"/>
    <w:rsid w:val="003F7DD8"/>
    <w:rsid w:val="00401894"/>
    <w:rsid w:val="00413305"/>
    <w:rsid w:val="00416EF2"/>
    <w:rsid w:val="00427C4A"/>
    <w:rsid w:val="00433533"/>
    <w:rsid w:val="00434262"/>
    <w:rsid w:val="00437B24"/>
    <w:rsid w:val="004444FF"/>
    <w:rsid w:val="00445841"/>
    <w:rsid w:val="004525DE"/>
    <w:rsid w:val="004534E2"/>
    <w:rsid w:val="00464B01"/>
    <w:rsid w:val="00465A88"/>
    <w:rsid w:val="00472AC6"/>
    <w:rsid w:val="00475039"/>
    <w:rsid w:val="00475F4A"/>
    <w:rsid w:val="00484855"/>
    <w:rsid w:val="004904DE"/>
    <w:rsid w:val="00490FAE"/>
    <w:rsid w:val="00496A58"/>
    <w:rsid w:val="004A02AC"/>
    <w:rsid w:val="004A1A3D"/>
    <w:rsid w:val="004A4453"/>
    <w:rsid w:val="004B726A"/>
    <w:rsid w:val="004C090E"/>
    <w:rsid w:val="004C75B2"/>
    <w:rsid w:val="004D13BE"/>
    <w:rsid w:val="004D14E7"/>
    <w:rsid w:val="004D23C1"/>
    <w:rsid w:val="004D29D4"/>
    <w:rsid w:val="004D4D36"/>
    <w:rsid w:val="004D5E25"/>
    <w:rsid w:val="004D6C95"/>
    <w:rsid w:val="004E4825"/>
    <w:rsid w:val="004F1000"/>
    <w:rsid w:val="004F2D6E"/>
    <w:rsid w:val="004F5557"/>
    <w:rsid w:val="00502821"/>
    <w:rsid w:val="0052378D"/>
    <w:rsid w:val="00524339"/>
    <w:rsid w:val="005257A2"/>
    <w:rsid w:val="00546C50"/>
    <w:rsid w:val="005532B0"/>
    <w:rsid w:val="00555743"/>
    <w:rsid w:val="00561E41"/>
    <w:rsid w:val="00561FA4"/>
    <w:rsid w:val="005630A8"/>
    <w:rsid w:val="00565453"/>
    <w:rsid w:val="0056758F"/>
    <w:rsid w:val="0057786C"/>
    <w:rsid w:val="00584D5A"/>
    <w:rsid w:val="00591834"/>
    <w:rsid w:val="005A1E5B"/>
    <w:rsid w:val="005B21F9"/>
    <w:rsid w:val="005B239E"/>
    <w:rsid w:val="005C0ED7"/>
    <w:rsid w:val="005C4710"/>
    <w:rsid w:val="005C573B"/>
    <w:rsid w:val="005C6979"/>
    <w:rsid w:val="005D191B"/>
    <w:rsid w:val="005D2CDC"/>
    <w:rsid w:val="005D2F4C"/>
    <w:rsid w:val="005E0520"/>
    <w:rsid w:val="005E103E"/>
    <w:rsid w:val="005E1425"/>
    <w:rsid w:val="005E1FFD"/>
    <w:rsid w:val="005E216E"/>
    <w:rsid w:val="005E475D"/>
    <w:rsid w:val="005F1BD7"/>
    <w:rsid w:val="005F27A7"/>
    <w:rsid w:val="005F3515"/>
    <w:rsid w:val="005F381D"/>
    <w:rsid w:val="005F4CAF"/>
    <w:rsid w:val="006010EC"/>
    <w:rsid w:val="0061365C"/>
    <w:rsid w:val="00616F26"/>
    <w:rsid w:val="00617E8F"/>
    <w:rsid w:val="00620DD7"/>
    <w:rsid w:val="006226EB"/>
    <w:rsid w:val="00625FF7"/>
    <w:rsid w:val="00626600"/>
    <w:rsid w:val="00626760"/>
    <w:rsid w:val="006312B7"/>
    <w:rsid w:val="006368CE"/>
    <w:rsid w:val="00643F16"/>
    <w:rsid w:val="00645CCB"/>
    <w:rsid w:val="00646F19"/>
    <w:rsid w:val="00647D5E"/>
    <w:rsid w:val="00651C0F"/>
    <w:rsid w:val="0065625D"/>
    <w:rsid w:val="006723D0"/>
    <w:rsid w:val="0068137F"/>
    <w:rsid w:val="006872DB"/>
    <w:rsid w:val="006937A6"/>
    <w:rsid w:val="00694439"/>
    <w:rsid w:val="006A1389"/>
    <w:rsid w:val="006B127E"/>
    <w:rsid w:val="006B4679"/>
    <w:rsid w:val="006B7DC6"/>
    <w:rsid w:val="006C27C4"/>
    <w:rsid w:val="006C467B"/>
    <w:rsid w:val="006C5182"/>
    <w:rsid w:val="006C79FC"/>
    <w:rsid w:val="006D212C"/>
    <w:rsid w:val="006D503D"/>
    <w:rsid w:val="006D64CA"/>
    <w:rsid w:val="006D74A8"/>
    <w:rsid w:val="006E0E61"/>
    <w:rsid w:val="006E12AD"/>
    <w:rsid w:val="006E375C"/>
    <w:rsid w:val="006E3B7D"/>
    <w:rsid w:val="006F120F"/>
    <w:rsid w:val="006F1450"/>
    <w:rsid w:val="006F2515"/>
    <w:rsid w:val="006F38A4"/>
    <w:rsid w:val="006F3FC8"/>
    <w:rsid w:val="00700A37"/>
    <w:rsid w:val="0071049F"/>
    <w:rsid w:val="007169E2"/>
    <w:rsid w:val="00716EA9"/>
    <w:rsid w:val="00730B8D"/>
    <w:rsid w:val="007331DA"/>
    <w:rsid w:val="00736423"/>
    <w:rsid w:val="007436CA"/>
    <w:rsid w:val="00751AC9"/>
    <w:rsid w:val="00754066"/>
    <w:rsid w:val="00754176"/>
    <w:rsid w:val="00757E57"/>
    <w:rsid w:val="007640B4"/>
    <w:rsid w:val="00767C13"/>
    <w:rsid w:val="00770BC1"/>
    <w:rsid w:val="00784ABD"/>
    <w:rsid w:val="0079186A"/>
    <w:rsid w:val="00792362"/>
    <w:rsid w:val="0079686C"/>
    <w:rsid w:val="00797637"/>
    <w:rsid w:val="007A123B"/>
    <w:rsid w:val="007A2722"/>
    <w:rsid w:val="007A3702"/>
    <w:rsid w:val="007C512D"/>
    <w:rsid w:val="007C62E0"/>
    <w:rsid w:val="007D09A2"/>
    <w:rsid w:val="007D5CC0"/>
    <w:rsid w:val="007E1382"/>
    <w:rsid w:val="007E690D"/>
    <w:rsid w:val="007F0A52"/>
    <w:rsid w:val="00801673"/>
    <w:rsid w:val="00804950"/>
    <w:rsid w:val="008063C2"/>
    <w:rsid w:val="00807FFE"/>
    <w:rsid w:val="00810241"/>
    <w:rsid w:val="0081189A"/>
    <w:rsid w:val="0081340D"/>
    <w:rsid w:val="00816836"/>
    <w:rsid w:val="00816A7D"/>
    <w:rsid w:val="00823075"/>
    <w:rsid w:val="00823850"/>
    <w:rsid w:val="008239A7"/>
    <w:rsid w:val="00824744"/>
    <w:rsid w:val="00833202"/>
    <w:rsid w:val="0083623A"/>
    <w:rsid w:val="00837056"/>
    <w:rsid w:val="00840143"/>
    <w:rsid w:val="008448D6"/>
    <w:rsid w:val="00852702"/>
    <w:rsid w:val="00855365"/>
    <w:rsid w:val="00860F73"/>
    <w:rsid w:val="0086295E"/>
    <w:rsid w:val="00867332"/>
    <w:rsid w:val="00870950"/>
    <w:rsid w:val="0087146F"/>
    <w:rsid w:val="008721CF"/>
    <w:rsid w:val="00872B33"/>
    <w:rsid w:val="008744D5"/>
    <w:rsid w:val="008748FF"/>
    <w:rsid w:val="00876661"/>
    <w:rsid w:val="00877F9F"/>
    <w:rsid w:val="008805C9"/>
    <w:rsid w:val="0089043C"/>
    <w:rsid w:val="0089448D"/>
    <w:rsid w:val="008975AA"/>
    <w:rsid w:val="008A0968"/>
    <w:rsid w:val="008A0EFD"/>
    <w:rsid w:val="008A45C6"/>
    <w:rsid w:val="008A52CA"/>
    <w:rsid w:val="008B0B8A"/>
    <w:rsid w:val="008B2031"/>
    <w:rsid w:val="008B7B5A"/>
    <w:rsid w:val="008C2222"/>
    <w:rsid w:val="008C2889"/>
    <w:rsid w:val="008C666F"/>
    <w:rsid w:val="008D1A98"/>
    <w:rsid w:val="008D2E17"/>
    <w:rsid w:val="008D3005"/>
    <w:rsid w:val="008D7601"/>
    <w:rsid w:val="008E3BDD"/>
    <w:rsid w:val="008E4052"/>
    <w:rsid w:val="008E7AC5"/>
    <w:rsid w:val="00900B85"/>
    <w:rsid w:val="0090104D"/>
    <w:rsid w:val="00905EAA"/>
    <w:rsid w:val="009209AC"/>
    <w:rsid w:val="0093053F"/>
    <w:rsid w:val="00932535"/>
    <w:rsid w:val="0093717F"/>
    <w:rsid w:val="009374B2"/>
    <w:rsid w:val="009468A5"/>
    <w:rsid w:val="00950BB7"/>
    <w:rsid w:val="0095525B"/>
    <w:rsid w:val="00957662"/>
    <w:rsid w:val="009624A3"/>
    <w:rsid w:val="0096306A"/>
    <w:rsid w:val="00964C0B"/>
    <w:rsid w:val="00965555"/>
    <w:rsid w:val="0096647F"/>
    <w:rsid w:val="00972F8B"/>
    <w:rsid w:val="00980F1D"/>
    <w:rsid w:val="00982DCB"/>
    <w:rsid w:val="0098635E"/>
    <w:rsid w:val="00986D16"/>
    <w:rsid w:val="009916CE"/>
    <w:rsid w:val="00992F75"/>
    <w:rsid w:val="009A02B8"/>
    <w:rsid w:val="009A4C99"/>
    <w:rsid w:val="009A5E88"/>
    <w:rsid w:val="009A7A16"/>
    <w:rsid w:val="009A7B59"/>
    <w:rsid w:val="009B1482"/>
    <w:rsid w:val="009B2CC2"/>
    <w:rsid w:val="009B3B3E"/>
    <w:rsid w:val="009B7159"/>
    <w:rsid w:val="009C399E"/>
    <w:rsid w:val="009C3EF5"/>
    <w:rsid w:val="009D0F04"/>
    <w:rsid w:val="009D2060"/>
    <w:rsid w:val="009D3F17"/>
    <w:rsid w:val="009F1A25"/>
    <w:rsid w:val="00A051B6"/>
    <w:rsid w:val="00A05EDF"/>
    <w:rsid w:val="00A10FAC"/>
    <w:rsid w:val="00A129A8"/>
    <w:rsid w:val="00A12EF5"/>
    <w:rsid w:val="00A172D3"/>
    <w:rsid w:val="00A2268D"/>
    <w:rsid w:val="00A23A13"/>
    <w:rsid w:val="00A27075"/>
    <w:rsid w:val="00A31685"/>
    <w:rsid w:val="00A41040"/>
    <w:rsid w:val="00A43285"/>
    <w:rsid w:val="00A5293B"/>
    <w:rsid w:val="00A57A56"/>
    <w:rsid w:val="00A63297"/>
    <w:rsid w:val="00A657C7"/>
    <w:rsid w:val="00A73FBB"/>
    <w:rsid w:val="00A757A4"/>
    <w:rsid w:val="00A77E5A"/>
    <w:rsid w:val="00A8501D"/>
    <w:rsid w:val="00A94B84"/>
    <w:rsid w:val="00A9537E"/>
    <w:rsid w:val="00A976FE"/>
    <w:rsid w:val="00AA2487"/>
    <w:rsid w:val="00AA75A6"/>
    <w:rsid w:val="00AB1FE0"/>
    <w:rsid w:val="00AB7DEF"/>
    <w:rsid w:val="00AC1B85"/>
    <w:rsid w:val="00AC2C86"/>
    <w:rsid w:val="00AC2F0B"/>
    <w:rsid w:val="00AC322D"/>
    <w:rsid w:val="00AC49A5"/>
    <w:rsid w:val="00AC6A45"/>
    <w:rsid w:val="00AE2C4F"/>
    <w:rsid w:val="00AE71FE"/>
    <w:rsid w:val="00AF1FFB"/>
    <w:rsid w:val="00B01387"/>
    <w:rsid w:val="00B0196B"/>
    <w:rsid w:val="00B02188"/>
    <w:rsid w:val="00B0432B"/>
    <w:rsid w:val="00B04C28"/>
    <w:rsid w:val="00B064F3"/>
    <w:rsid w:val="00B101FD"/>
    <w:rsid w:val="00B131C3"/>
    <w:rsid w:val="00B17696"/>
    <w:rsid w:val="00B216FB"/>
    <w:rsid w:val="00B24D4C"/>
    <w:rsid w:val="00B302F9"/>
    <w:rsid w:val="00B376A5"/>
    <w:rsid w:val="00B42549"/>
    <w:rsid w:val="00B47D96"/>
    <w:rsid w:val="00B52FF7"/>
    <w:rsid w:val="00B57003"/>
    <w:rsid w:val="00B60591"/>
    <w:rsid w:val="00B628C6"/>
    <w:rsid w:val="00B62CA9"/>
    <w:rsid w:val="00B65733"/>
    <w:rsid w:val="00B71A31"/>
    <w:rsid w:val="00B81173"/>
    <w:rsid w:val="00B84355"/>
    <w:rsid w:val="00B860BF"/>
    <w:rsid w:val="00B866DB"/>
    <w:rsid w:val="00B87C50"/>
    <w:rsid w:val="00B96C15"/>
    <w:rsid w:val="00BA7A57"/>
    <w:rsid w:val="00BB2370"/>
    <w:rsid w:val="00BB3BBE"/>
    <w:rsid w:val="00BB4D7D"/>
    <w:rsid w:val="00BB697E"/>
    <w:rsid w:val="00BC1E06"/>
    <w:rsid w:val="00BC213E"/>
    <w:rsid w:val="00BD1480"/>
    <w:rsid w:val="00BD3609"/>
    <w:rsid w:val="00BE3056"/>
    <w:rsid w:val="00BE5159"/>
    <w:rsid w:val="00BE5248"/>
    <w:rsid w:val="00BF0976"/>
    <w:rsid w:val="00BF6DEA"/>
    <w:rsid w:val="00C04BFD"/>
    <w:rsid w:val="00C068B7"/>
    <w:rsid w:val="00C10979"/>
    <w:rsid w:val="00C144A4"/>
    <w:rsid w:val="00C15478"/>
    <w:rsid w:val="00C157EB"/>
    <w:rsid w:val="00C1674A"/>
    <w:rsid w:val="00C227B5"/>
    <w:rsid w:val="00C264BC"/>
    <w:rsid w:val="00C26516"/>
    <w:rsid w:val="00C30C72"/>
    <w:rsid w:val="00C350E8"/>
    <w:rsid w:val="00C425BF"/>
    <w:rsid w:val="00C50CD9"/>
    <w:rsid w:val="00C55C7A"/>
    <w:rsid w:val="00C6045D"/>
    <w:rsid w:val="00C628A0"/>
    <w:rsid w:val="00C646F6"/>
    <w:rsid w:val="00C6661C"/>
    <w:rsid w:val="00C7264A"/>
    <w:rsid w:val="00C73B0C"/>
    <w:rsid w:val="00C7404C"/>
    <w:rsid w:val="00C74AD6"/>
    <w:rsid w:val="00C7671F"/>
    <w:rsid w:val="00C80BD8"/>
    <w:rsid w:val="00C8336B"/>
    <w:rsid w:val="00C85474"/>
    <w:rsid w:val="00C87172"/>
    <w:rsid w:val="00C90077"/>
    <w:rsid w:val="00C902CB"/>
    <w:rsid w:val="00C9031D"/>
    <w:rsid w:val="00C929E0"/>
    <w:rsid w:val="00C93C11"/>
    <w:rsid w:val="00CA2D46"/>
    <w:rsid w:val="00CA46ED"/>
    <w:rsid w:val="00CA5FA4"/>
    <w:rsid w:val="00CB155D"/>
    <w:rsid w:val="00CB1A49"/>
    <w:rsid w:val="00CB2660"/>
    <w:rsid w:val="00CB5E0F"/>
    <w:rsid w:val="00CB7CB1"/>
    <w:rsid w:val="00CB7D59"/>
    <w:rsid w:val="00CC223C"/>
    <w:rsid w:val="00CC27DF"/>
    <w:rsid w:val="00CC3281"/>
    <w:rsid w:val="00CC6944"/>
    <w:rsid w:val="00CD0B1E"/>
    <w:rsid w:val="00CD2E09"/>
    <w:rsid w:val="00CE04CC"/>
    <w:rsid w:val="00CE31E0"/>
    <w:rsid w:val="00CE6C0A"/>
    <w:rsid w:val="00CE743C"/>
    <w:rsid w:val="00CF364D"/>
    <w:rsid w:val="00CF6C2B"/>
    <w:rsid w:val="00D06023"/>
    <w:rsid w:val="00D1557A"/>
    <w:rsid w:val="00D417B1"/>
    <w:rsid w:val="00D44C93"/>
    <w:rsid w:val="00D50375"/>
    <w:rsid w:val="00D51A14"/>
    <w:rsid w:val="00D62F61"/>
    <w:rsid w:val="00D70801"/>
    <w:rsid w:val="00D84E9D"/>
    <w:rsid w:val="00D900B0"/>
    <w:rsid w:val="00D90DD7"/>
    <w:rsid w:val="00D96384"/>
    <w:rsid w:val="00D97DB5"/>
    <w:rsid w:val="00DA05C7"/>
    <w:rsid w:val="00DA1161"/>
    <w:rsid w:val="00DA358E"/>
    <w:rsid w:val="00DB35FB"/>
    <w:rsid w:val="00DB40B4"/>
    <w:rsid w:val="00DB7BC1"/>
    <w:rsid w:val="00DC0AB5"/>
    <w:rsid w:val="00DC1FB8"/>
    <w:rsid w:val="00DC219D"/>
    <w:rsid w:val="00DC381D"/>
    <w:rsid w:val="00DC626A"/>
    <w:rsid w:val="00DC7E25"/>
    <w:rsid w:val="00DD2813"/>
    <w:rsid w:val="00DD2EEA"/>
    <w:rsid w:val="00DD2FC6"/>
    <w:rsid w:val="00DE4212"/>
    <w:rsid w:val="00DE70B2"/>
    <w:rsid w:val="00DF1012"/>
    <w:rsid w:val="00DF20AB"/>
    <w:rsid w:val="00DF3915"/>
    <w:rsid w:val="00E122B6"/>
    <w:rsid w:val="00E15532"/>
    <w:rsid w:val="00E165E7"/>
    <w:rsid w:val="00E167B5"/>
    <w:rsid w:val="00E23173"/>
    <w:rsid w:val="00E2692D"/>
    <w:rsid w:val="00E34E40"/>
    <w:rsid w:val="00E5001E"/>
    <w:rsid w:val="00E51926"/>
    <w:rsid w:val="00E567EA"/>
    <w:rsid w:val="00E605F1"/>
    <w:rsid w:val="00E62919"/>
    <w:rsid w:val="00E62A7B"/>
    <w:rsid w:val="00E66AFF"/>
    <w:rsid w:val="00E71B66"/>
    <w:rsid w:val="00E73F58"/>
    <w:rsid w:val="00E74014"/>
    <w:rsid w:val="00E760EF"/>
    <w:rsid w:val="00E77D3D"/>
    <w:rsid w:val="00E77F16"/>
    <w:rsid w:val="00E93F0F"/>
    <w:rsid w:val="00E96316"/>
    <w:rsid w:val="00EA1600"/>
    <w:rsid w:val="00EA1859"/>
    <w:rsid w:val="00EA4751"/>
    <w:rsid w:val="00EA7CB9"/>
    <w:rsid w:val="00EB16D7"/>
    <w:rsid w:val="00EB5B4C"/>
    <w:rsid w:val="00EB68C2"/>
    <w:rsid w:val="00EC3E7E"/>
    <w:rsid w:val="00EC69EF"/>
    <w:rsid w:val="00EC6A95"/>
    <w:rsid w:val="00EC7D7F"/>
    <w:rsid w:val="00ED2A0F"/>
    <w:rsid w:val="00ED6D90"/>
    <w:rsid w:val="00EE45FD"/>
    <w:rsid w:val="00EE55B1"/>
    <w:rsid w:val="00EE73AB"/>
    <w:rsid w:val="00EF0B46"/>
    <w:rsid w:val="00EF24F9"/>
    <w:rsid w:val="00EF48C3"/>
    <w:rsid w:val="00EF55D9"/>
    <w:rsid w:val="00EF5B3C"/>
    <w:rsid w:val="00EF620D"/>
    <w:rsid w:val="00EF729A"/>
    <w:rsid w:val="00F038A6"/>
    <w:rsid w:val="00F04175"/>
    <w:rsid w:val="00F04A90"/>
    <w:rsid w:val="00F062ED"/>
    <w:rsid w:val="00F13380"/>
    <w:rsid w:val="00F17372"/>
    <w:rsid w:val="00F17570"/>
    <w:rsid w:val="00F17572"/>
    <w:rsid w:val="00F179FE"/>
    <w:rsid w:val="00F17D65"/>
    <w:rsid w:val="00F221E6"/>
    <w:rsid w:val="00F32C3C"/>
    <w:rsid w:val="00F33962"/>
    <w:rsid w:val="00F34787"/>
    <w:rsid w:val="00F35394"/>
    <w:rsid w:val="00F373BE"/>
    <w:rsid w:val="00F4408F"/>
    <w:rsid w:val="00F46C09"/>
    <w:rsid w:val="00F721B1"/>
    <w:rsid w:val="00F764AE"/>
    <w:rsid w:val="00F80AF1"/>
    <w:rsid w:val="00F818E5"/>
    <w:rsid w:val="00F8292F"/>
    <w:rsid w:val="00F840C3"/>
    <w:rsid w:val="00F84DBB"/>
    <w:rsid w:val="00F9421B"/>
    <w:rsid w:val="00FA13FB"/>
    <w:rsid w:val="00FA174E"/>
    <w:rsid w:val="00FA4C27"/>
    <w:rsid w:val="00FA7DBF"/>
    <w:rsid w:val="00FB4C2C"/>
    <w:rsid w:val="00FC30FF"/>
    <w:rsid w:val="00FC38B9"/>
    <w:rsid w:val="00FC6678"/>
    <w:rsid w:val="00FD1DC0"/>
    <w:rsid w:val="00FD2449"/>
    <w:rsid w:val="00FD2861"/>
    <w:rsid w:val="00FD3B95"/>
    <w:rsid w:val="00FE1010"/>
    <w:rsid w:val="00FE34AC"/>
    <w:rsid w:val="00FE4E36"/>
    <w:rsid w:val="00FF11FD"/>
    <w:rsid w:val="00FF3371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5A7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751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gfrerer/Library/Group%20Containers/UBF8T346G9.Office/User%20Content.localized/Templates.localized/FK-MUSIK%20CHORPROBENPLAN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FK-MUSIK CHORPROBENPLAN.dotx</Template>
  <TotalTime>0</TotalTime>
  <Pages>1</Pages>
  <Words>253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Bernhard Gfrerer</cp:lastModifiedBy>
  <cp:revision>550</cp:revision>
  <cp:lastPrinted>2025-11-26T09:22:00Z</cp:lastPrinted>
  <dcterms:created xsi:type="dcterms:W3CDTF">2017-04-10T03:39:00Z</dcterms:created>
  <dcterms:modified xsi:type="dcterms:W3CDTF">2025-12-28T16:16:00Z</dcterms:modified>
</cp:coreProperties>
</file>